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 w:displacedByCustomXml="next"/>
    <w:sdt>
      <w:sdtPr>
        <w:rPr>
          <w:color w:val="000000" w:themeColor="text1"/>
        </w:rPr>
        <w:id w:val="1448579769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Style w:val="Blank"/>
            <w:tblpPr w:leftFromText="181" w:rightFromText="181" w:vertAnchor="page" w:horzAnchor="page" w:tblpX="852" w:tblpY="5841"/>
            <w:tblOverlap w:val="never"/>
            <w:tblW w:w="10317" w:type="dxa"/>
            <w:tblLayout w:type="fixed"/>
            <w:tblLook w:val="04A0" w:firstRow="1" w:lastRow="0" w:firstColumn="1" w:lastColumn="0" w:noHBand="0" w:noVBand="1"/>
          </w:tblPr>
          <w:tblGrid>
            <w:gridCol w:w="10317"/>
          </w:tblGrid>
          <w:tr w:rsidR="00076155" w:rsidRPr="000F331D" w14:paraId="7A4AE211" w14:textId="77777777" w:rsidTr="000F331D">
            <w:trPr>
              <w:cantSplit/>
              <w:trHeight w:hRule="exact" w:val="10261"/>
            </w:trPr>
            <w:tc>
              <w:tcPr>
                <w:tcW w:w="10317" w:type="dxa"/>
              </w:tcPr>
              <w:p w14:paraId="2974A0D5" w14:textId="77777777" w:rsidR="00076155" w:rsidRPr="000F331D" w:rsidRDefault="008D6712" w:rsidP="000F331D">
                <w:pPr>
                  <w:pStyle w:val="Single"/>
                </w:pPr>
                <w:r>
                  <w:rPr>
                    <w:rFonts w:ascii="Proxima Nova" w:hAnsi="Proxima Nova"/>
                    <w:noProof/>
                  </w:rPr>
                  <w:drawing>
                    <wp:anchor distT="0" distB="0" distL="114300" distR="114300" simplePos="0" relativeHeight="251669504" behindDoc="0" locked="0" layoutInCell="1" allowOverlap="1" wp14:anchorId="6D23288E" wp14:editId="78D7B4D0">
                      <wp:simplePos x="0" y="0"/>
                      <wp:positionH relativeFrom="margin">
                        <wp:posOffset>3350895</wp:posOffset>
                      </wp:positionH>
                      <wp:positionV relativeFrom="paragraph">
                        <wp:posOffset>3237865</wp:posOffset>
                      </wp:positionV>
                      <wp:extent cx="3194685" cy="3194685"/>
                      <wp:effectExtent l="0" t="0" r="5715" b="5715"/>
                      <wp:wrapSquare wrapText="bothSides"/>
                      <wp:docPr id="135958755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59587550" name="Picture 2"/>
                              <pic:cNvPicPr/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90" t="427" r="7830" b="-4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94685" cy="3194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b/>
                    <w:noProof/>
                  </w:rPr>
                  <w:drawing>
                    <wp:anchor distT="0" distB="0" distL="114300" distR="114300" simplePos="0" relativeHeight="251670528" behindDoc="0" locked="0" layoutInCell="1" allowOverlap="1" wp14:anchorId="064078B1" wp14:editId="7262CB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550660" cy="3070860"/>
                      <wp:effectExtent l="0" t="0" r="2540" b="0"/>
                      <wp:wrapSquare wrapText="bothSides"/>
                      <wp:docPr id="920783604" name="Picture 3" descr="A large metal structure in a field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0783604" name="Picture 3" descr="A large metal structure in a field&#10;&#10;Description automatically generated"/>
                              <pic:cNvPicPr/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858" t="36037" r="824" b="243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50660" cy="30708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b/>
                    <w:noProof/>
                  </w:rPr>
                  <w:drawing>
                    <wp:anchor distT="0" distB="0" distL="114300" distR="114300" simplePos="0" relativeHeight="251668480" behindDoc="0" locked="0" layoutInCell="1" allowOverlap="1" wp14:anchorId="53309B4F" wp14:editId="0AC3160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3244215</wp:posOffset>
                      </wp:positionV>
                      <wp:extent cx="3200400" cy="3200400"/>
                      <wp:effectExtent l="0" t="0" r="0" b="0"/>
                      <wp:wrapSquare wrapText="bothSides"/>
                      <wp:docPr id="164230508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2305080" name="Picture 1642305080"/>
                              <pic:cNvPicPr/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665" r="166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00400" cy="3200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b/>
                    <w:noProof/>
                  </w:rPr>
                  <w:softHyphen/>
                </w:r>
              </w:p>
            </w:tc>
          </w:tr>
        </w:tbl>
        <w:p w14:paraId="25CFAC73" w14:textId="77777777" w:rsidR="00076155" w:rsidRPr="008A2D84" w:rsidRDefault="00076155" w:rsidP="00CF5D7E">
          <w:pPr>
            <w:pStyle w:val="NoSpacing"/>
          </w:pPr>
          <w:r w:rsidRPr="00FF1475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1" locked="1" layoutInCell="1" allowOverlap="1" wp14:anchorId="79307C01" wp14:editId="5412296C">
                    <wp:simplePos x="795647" y="1864426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980000" cy="1962000"/>
                    <wp:effectExtent l="0" t="0" r="0" b="635"/>
                    <wp:wrapNone/>
                    <wp:docPr id="29" name="Group 2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980000" cy="1962000"/>
                              <a:chOff x="0" y="0"/>
                              <a:chExt cx="1979675" cy="1962483"/>
                            </a:xfrm>
                          </wpg:grpSpPr>
                          <wps:wsp>
                            <wps:cNvPr id="30" name="Freeform: Shape 4"/>
                            <wps:cNvSpPr/>
                            <wps:spPr>
                              <a:xfrm>
                                <a:off x="0" y="450000"/>
                                <a:ext cx="1512445" cy="1512483"/>
                              </a:xfrm>
                              <a:custGeom>
                                <a:avLst/>
                                <a:gdLst>
                                  <a:gd name="connsiteX0" fmla="*/ 643165 w 1512445"/>
                                  <a:gd name="connsiteY0" fmla="*/ 1127324 h 1512483"/>
                                  <a:gd name="connsiteX1" fmla="*/ 684685 w 1512445"/>
                                  <a:gd name="connsiteY1" fmla="*/ 1136034 h 1512483"/>
                                  <a:gd name="connsiteX2" fmla="*/ 718905 w 1512445"/>
                                  <a:gd name="connsiteY2" fmla="*/ 1161302 h 1512483"/>
                                  <a:gd name="connsiteX3" fmla="*/ 741820 w 1512445"/>
                                  <a:gd name="connsiteY3" fmla="*/ 1202148 h 1512483"/>
                                  <a:gd name="connsiteX4" fmla="*/ 750124 w 1512445"/>
                                  <a:gd name="connsiteY4" fmla="*/ 1257668 h 1512483"/>
                                  <a:gd name="connsiteX5" fmla="*/ 741820 w 1512445"/>
                                  <a:gd name="connsiteY5" fmla="*/ 1313125 h 1512483"/>
                                  <a:gd name="connsiteX6" fmla="*/ 718905 w 1512445"/>
                                  <a:gd name="connsiteY6" fmla="*/ 1353691 h 1512483"/>
                                  <a:gd name="connsiteX7" fmla="*/ 684685 w 1512445"/>
                                  <a:gd name="connsiteY7" fmla="*/ 1378679 h 1512483"/>
                                  <a:gd name="connsiteX8" fmla="*/ 643165 w 1512445"/>
                                  <a:gd name="connsiteY8" fmla="*/ 1387327 h 1512483"/>
                                  <a:gd name="connsiteX9" fmla="*/ 601608 w 1512445"/>
                                  <a:gd name="connsiteY9" fmla="*/ 1378679 h 1512483"/>
                                  <a:gd name="connsiteX10" fmla="*/ 567387 w 1512445"/>
                                  <a:gd name="connsiteY10" fmla="*/ 1353691 h 1512483"/>
                                  <a:gd name="connsiteX11" fmla="*/ 544421 w 1512445"/>
                                  <a:gd name="connsiteY11" fmla="*/ 1313125 h 1512483"/>
                                  <a:gd name="connsiteX12" fmla="*/ 536117 w 1512445"/>
                                  <a:gd name="connsiteY12" fmla="*/ 1257668 h 1512483"/>
                                  <a:gd name="connsiteX13" fmla="*/ 544421 w 1512445"/>
                                  <a:gd name="connsiteY13" fmla="*/ 1202148 h 1512483"/>
                                  <a:gd name="connsiteX14" fmla="*/ 567387 w 1512445"/>
                                  <a:gd name="connsiteY14" fmla="*/ 1161302 h 1512483"/>
                                  <a:gd name="connsiteX15" fmla="*/ 601608 w 1512445"/>
                                  <a:gd name="connsiteY15" fmla="*/ 1136034 h 1512483"/>
                                  <a:gd name="connsiteX16" fmla="*/ 643165 w 1512445"/>
                                  <a:gd name="connsiteY16" fmla="*/ 1127324 h 1512483"/>
                                  <a:gd name="connsiteX17" fmla="*/ 643165 w 1512445"/>
                                  <a:gd name="connsiteY17" fmla="*/ 1077055 h 1512483"/>
                                  <a:gd name="connsiteX18" fmla="*/ 571380 w 1512445"/>
                                  <a:gd name="connsiteY18" fmla="*/ 1091081 h 1512483"/>
                                  <a:gd name="connsiteX19" fmla="*/ 518835 w 1512445"/>
                                  <a:gd name="connsiteY19" fmla="*/ 1129333 h 1512483"/>
                                  <a:gd name="connsiteX20" fmla="*/ 486955 w 1512445"/>
                                  <a:gd name="connsiteY20" fmla="*/ 1186646 h 1512483"/>
                                  <a:gd name="connsiteX21" fmla="*/ 476324 w 1512445"/>
                                  <a:gd name="connsiteY21" fmla="*/ 1257541 h 1512483"/>
                                  <a:gd name="connsiteX22" fmla="*/ 486955 w 1512445"/>
                                  <a:gd name="connsiteY22" fmla="*/ 1328144 h 1512483"/>
                                  <a:gd name="connsiteX23" fmla="*/ 518835 w 1512445"/>
                                  <a:gd name="connsiteY23" fmla="*/ 1385127 h 1512483"/>
                                  <a:gd name="connsiteX24" fmla="*/ 571380 w 1512445"/>
                                  <a:gd name="connsiteY24" fmla="*/ 1422997 h 1512483"/>
                                  <a:gd name="connsiteX25" fmla="*/ 643165 w 1512445"/>
                                  <a:gd name="connsiteY25" fmla="*/ 1436680 h 1512483"/>
                                  <a:gd name="connsiteX26" fmla="*/ 715217 w 1512445"/>
                                  <a:gd name="connsiteY26" fmla="*/ 1422997 h 1512483"/>
                                  <a:gd name="connsiteX27" fmla="*/ 767368 w 1512445"/>
                                  <a:gd name="connsiteY27" fmla="*/ 1385127 h 1512483"/>
                                  <a:gd name="connsiteX28" fmla="*/ 799299 w 1512445"/>
                                  <a:gd name="connsiteY28" fmla="*/ 1328144 h 1512483"/>
                                  <a:gd name="connsiteX29" fmla="*/ 809943 w 1512445"/>
                                  <a:gd name="connsiteY29" fmla="*/ 1257541 h 1512483"/>
                                  <a:gd name="connsiteX30" fmla="*/ 799299 w 1512445"/>
                                  <a:gd name="connsiteY30" fmla="*/ 1186646 h 1512483"/>
                                  <a:gd name="connsiteX31" fmla="*/ 767368 w 1512445"/>
                                  <a:gd name="connsiteY31" fmla="*/ 1129333 h 1512483"/>
                                  <a:gd name="connsiteX32" fmla="*/ 715217 w 1512445"/>
                                  <a:gd name="connsiteY32" fmla="*/ 1091081 h 1512483"/>
                                  <a:gd name="connsiteX33" fmla="*/ 643165 w 1512445"/>
                                  <a:gd name="connsiteY33" fmla="*/ 1077055 h 1512483"/>
                                  <a:gd name="connsiteX34" fmla="*/ 1055577 w 1512445"/>
                                  <a:gd name="connsiteY34" fmla="*/ 1077029 h 1512483"/>
                                  <a:gd name="connsiteX35" fmla="*/ 979684 w 1512445"/>
                                  <a:gd name="connsiteY35" fmla="*/ 1095697 h 1512483"/>
                                  <a:gd name="connsiteX36" fmla="*/ 929034 w 1512445"/>
                                  <a:gd name="connsiteY36" fmla="*/ 1157551 h 1512483"/>
                                  <a:gd name="connsiteX37" fmla="*/ 927648 w 1512445"/>
                                  <a:gd name="connsiteY37" fmla="*/ 1157551 h 1512483"/>
                                  <a:gd name="connsiteX38" fmla="*/ 927648 w 1512445"/>
                                  <a:gd name="connsiteY38" fmla="*/ 1085079 h 1512483"/>
                                  <a:gd name="connsiteX39" fmla="*/ 927648 w 1512445"/>
                                  <a:gd name="connsiteY39" fmla="*/ 1085066 h 1512483"/>
                                  <a:gd name="connsiteX40" fmla="*/ 874785 w 1512445"/>
                                  <a:gd name="connsiteY40" fmla="*/ 1085066 h 1512483"/>
                                  <a:gd name="connsiteX41" fmla="*/ 874785 w 1512445"/>
                                  <a:gd name="connsiteY41" fmla="*/ 1428871 h 1512483"/>
                                  <a:gd name="connsiteX42" fmla="*/ 931107 w 1512445"/>
                                  <a:gd name="connsiteY42" fmla="*/ 1428871 h 1512483"/>
                                  <a:gd name="connsiteX43" fmla="*/ 931107 w 1512445"/>
                                  <a:gd name="connsiteY43" fmla="*/ 1275904 h 1512483"/>
                                  <a:gd name="connsiteX44" fmla="*/ 937745 w 1512445"/>
                                  <a:gd name="connsiteY44" fmla="*/ 1216988 h 1512483"/>
                                  <a:gd name="connsiteX45" fmla="*/ 959020 w 1512445"/>
                                  <a:gd name="connsiteY45" fmla="*/ 1173523 h 1512483"/>
                                  <a:gd name="connsiteX46" fmla="*/ 997653 w 1512445"/>
                                  <a:gd name="connsiteY46" fmla="*/ 1146169 h 1512483"/>
                                  <a:gd name="connsiteX47" fmla="*/ 1055577 w 1512445"/>
                                  <a:gd name="connsiteY47" fmla="*/ 1136848 h 1512483"/>
                                  <a:gd name="connsiteX48" fmla="*/ 152522 w 1512445"/>
                                  <a:gd name="connsiteY48" fmla="*/ 1006872 h 1512483"/>
                                  <a:gd name="connsiteX49" fmla="*/ 276470 w 1512445"/>
                                  <a:gd name="connsiteY49" fmla="*/ 1006872 h 1512483"/>
                                  <a:gd name="connsiteX50" fmla="*/ 355440 w 1512445"/>
                                  <a:gd name="connsiteY50" fmla="*/ 1029266 h 1512483"/>
                                  <a:gd name="connsiteX51" fmla="*/ 380403 w 1512445"/>
                                  <a:gd name="connsiteY51" fmla="*/ 1094426 h 1512483"/>
                                  <a:gd name="connsiteX52" fmla="*/ 355440 w 1512445"/>
                                  <a:gd name="connsiteY52" fmla="*/ 1159904 h 1512483"/>
                                  <a:gd name="connsiteX53" fmla="*/ 276470 w 1512445"/>
                                  <a:gd name="connsiteY53" fmla="*/ 1181941 h 1512483"/>
                                  <a:gd name="connsiteX54" fmla="*/ 152522 w 1512445"/>
                                  <a:gd name="connsiteY54" fmla="*/ 1181941 h 1512483"/>
                                  <a:gd name="connsiteX55" fmla="*/ 1118015 w 1512445"/>
                                  <a:gd name="connsiteY55" fmla="*/ 954035 h 1512483"/>
                                  <a:gd name="connsiteX56" fmla="*/ 1118015 w 1512445"/>
                                  <a:gd name="connsiteY56" fmla="*/ 1428884 h 1512483"/>
                                  <a:gd name="connsiteX57" fmla="*/ 1174324 w 1512445"/>
                                  <a:gd name="connsiteY57" fmla="*/ 1428884 h 1512483"/>
                                  <a:gd name="connsiteX58" fmla="*/ 1174324 w 1512445"/>
                                  <a:gd name="connsiteY58" fmla="*/ 1298463 h 1512483"/>
                                  <a:gd name="connsiteX59" fmla="*/ 1227581 w 1512445"/>
                                  <a:gd name="connsiteY59" fmla="*/ 1249174 h 1512483"/>
                                  <a:gd name="connsiteX60" fmla="*/ 1345375 w 1512445"/>
                                  <a:gd name="connsiteY60" fmla="*/ 1428884 h 1512483"/>
                                  <a:gd name="connsiteX61" fmla="*/ 1417261 w 1512445"/>
                                  <a:gd name="connsiteY61" fmla="*/ 1428884 h 1512483"/>
                                  <a:gd name="connsiteX62" fmla="*/ 1270830 w 1512445"/>
                                  <a:gd name="connsiteY62" fmla="*/ 1210109 h 1512483"/>
                                  <a:gd name="connsiteX63" fmla="*/ 1407266 w 1512445"/>
                                  <a:gd name="connsiteY63" fmla="*/ 1085079 h 1512483"/>
                                  <a:gd name="connsiteX64" fmla="*/ 1331399 w 1512445"/>
                                  <a:gd name="connsiteY64" fmla="*/ 1085079 h 1512483"/>
                                  <a:gd name="connsiteX65" fmla="*/ 1174324 w 1512445"/>
                                  <a:gd name="connsiteY65" fmla="*/ 1235351 h 1512483"/>
                                  <a:gd name="connsiteX66" fmla="*/ 1174324 w 1512445"/>
                                  <a:gd name="connsiteY66" fmla="*/ 954035 h 1512483"/>
                                  <a:gd name="connsiteX67" fmla="*/ 89257 w 1512445"/>
                                  <a:gd name="connsiteY67" fmla="*/ 954035 h 1512483"/>
                                  <a:gd name="connsiteX68" fmla="*/ 89257 w 1512445"/>
                                  <a:gd name="connsiteY68" fmla="*/ 1428884 h 1512483"/>
                                  <a:gd name="connsiteX69" fmla="*/ 152522 w 1512445"/>
                                  <a:gd name="connsiteY69" fmla="*/ 1428884 h 1512483"/>
                                  <a:gd name="connsiteX70" fmla="*/ 152522 w 1512445"/>
                                  <a:gd name="connsiteY70" fmla="*/ 1234779 h 1512483"/>
                                  <a:gd name="connsiteX71" fmla="*/ 297771 w 1512445"/>
                                  <a:gd name="connsiteY71" fmla="*/ 1234779 h 1512483"/>
                                  <a:gd name="connsiteX72" fmla="*/ 406688 w 1512445"/>
                                  <a:gd name="connsiteY72" fmla="*/ 1198193 h 1512483"/>
                                  <a:gd name="connsiteX73" fmla="*/ 443680 w 1512445"/>
                                  <a:gd name="connsiteY73" fmla="*/ 1094439 h 1512483"/>
                                  <a:gd name="connsiteX74" fmla="*/ 406688 w 1512445"/>
                                  <a:gd name="connsiteY74" fmla="*/ 990964 h 1512483"/>
                                  <a:gd name="connsiteX75" fmla="*/ 297771 w 1512445"/>
                                  <a:gd name="connsiteY75" fmla="*/ 954035 h 1512483"/>
                                  <a:gd name="connsiteX76" fmla="*/ 1231154 w 1512445"/>
                                  <a:gd name="connsiteY76" fmla="*/ 789940 h 1512483"/>
                                  <a:gd name="connsiteX77" fmla="*/ 1231510 w 1512445"/>
                                  <a:gd name="connsiteY77" fmla="*/ 789940 h 1512483"/>
                                  <a:gd name="connsiteX78" fmla="*/ 1251348 w 1512445"/>
                                  <a:gd name="connsiteY78" fmla="*/ 845562 h 1512483"/>
                                  <a:gd name="connsiteX79" fmla="*/ 1210947 w 1512445"/>
                                  <a:gd name="connsiteY79" fmla="*/ 845562 h 1512483"/>
                                  <a:gd name="connsiteX80" fmla="*/ 876603 w 1512445"/>
                                  <a:gd name="connsiteY80" fmla="*/ 789940 h 1512483"/>
                                  <a:gd name="connsiteX81" fmla="*/ 876921 w 1512445"/>
                                  <a:gd name="connsiteY81" fmla="*/ 789940 h 1512483"/>
                                  <a:gd name="connsiteX82" fmla="*/ 896785 w 1512445"/>
                                  <a:gd name="connsiteY82" fmla="*/ 845562 h 1512483"/>
                                  <a:gd name="connsiteX83" fmla="*/ 856384 w 1512445"/>
                                  <a:gd name="connsiteY83" fmla="*/ 845562 h 1512483"/>
                                  <a:gd name="connsiteX84" fmla="*/ 145528 w 1512445"/>
                                  <a:gd name="connsiteY84" fmla="*/ 789940 h 1512483"/>
                                  <a:gd name="connsiteX85" fmla="*/ 145884 w 1512445"/>
                                  <a:gd name="connsiteY85" fmla="*/ 789940 h 1512483"/>
                                  <a:gd name="connsiteX86" fmla="*/ 165748 w 1512445"/>
                                  <a:gd name="connsiteY86" fmla="*/ 845562 h 1512483"/>
                                  <a:gd name="connsiteX87" fmla="*/ 125322 w 1512445"/>
                                  <a:gd name="connsiteY87" fmla="*/ 845562 h 1512483"/>
                                  <a:gd name="connsiteX88" fmla="*/ 700441 w 1512445"/>
                                  <a:gd name="connsiteY88" fmla="*/ 788936 h 1512483"/>
                                  <a:gd name="connsiteX89" fmla="*/ 739938 w 1512445"/>
                                  <a:gd name="connsiteY89" fmla="*/ 788936 h 1512483"/>
                                  <a:gd name="connsiteX90" fmla="*/ 756127 w 1512445"/>
                                  <a:gd name="connsiteY90" fmla="*/ 794645 h 1512483"/>
                                  <a:gd name="connsiteX91" fmla="*/ 761150 w 1512445"/>
                                  <a:gd name="connsiteY91" fmla="*/ 809409 h 1512483"/>
                                  <a:gd name="connsiteX92" fmla="*/ 758899 w 1512445"/>
                                  <a:gd name="connsiteY92" fmla="*/ 820040 h 1512483"/>
                                  <a:gd name="connsiteX93" fmla="*/ 752884 w 1512445"/>
                                  <a:gd name="connsiteY93" fmla="*/ 826513 h 1512483"/>
                                  <a:gd name="connsiteX94" fmla="*/ 744135 w 1512445"/>
                                  <a:gd name="connsiteY94" fmla="*/ 829845 h 1512483"/>
                                  <a:gd name="connsiteX95" fmla="*/ 733529 w 1512445"/>
                                  <a:gd name="connsiteY95" fmla="*/ 830620 h 1512483"/>
                                  <a:gd name="connsiteX96" fmla="*/ 700441 w 1512445"/>
                                  <a:gd name="connsiteY96" fmla="*/ 830620 h 1512483"/>
                                  <a:gd name="connsiteX97" fmla="*/ 1111008 w 1512445"/>
                                  <a:gd name="connsiteY97" fmla="*/ 775647 h 1512483"/>
                                  <a:gd name="connsiteX98" fmla="*/ 1111008 w 1512445"/>
                                  <a:gd name="connsiteY98" fmla="*/ 894916 h 1512483"/>
                                  <a:gd name="connsiteX99" fmla="*/ 1126777 w 1512445"/>
                                  <a:gd name="connsiteY99" fmla="*/ 894916 h 1512483"/>
                                  <a:gd name="connsiteX100" fmla="*/ 1126777 w 1512445"/>
                                  <a:gd name="connsiteY100" fmla="*/ 775647 h 1512483"/>
                                  <a:gd name="connsiteX101" fmla="*/ 249066 w 1512445"/>
                                  <a:gd name="connsiteY101" fmla="*/ 775647 h 1512483"/>
                                  <a:gd name="connsiteX102" fmla="*/ 249066 w 1512445"/>
                                  <a:gd name="connsiteY102" fmla="*/ 851934 h 1512483"/>
                                  <a:gd name="connsiteX103" fmla="*/ 262011 w 1512445"/>
                                  <a:gd name="connsiteY103" fmla="*/ 886726 h 1512483"/>
                                  <a:gd name="connsiteX104" fmla="*/ 297987 w 1512445"/>
                                  <a:gd name="connsiteY104" fmla="*/ 897713 h 1512483"/>
                                  <a:gd name="connsiteX105" fmla="*/ 332741 w 1512445"/>
                                  <a:gd name="connsiteY105" fmla="*/ 886281 h 1512483"/>
                                  <a:gd name="connsiteX106" fmla="*/ 332766 w 1512445"/>
                                  <a:gd name="connsiteY106" fmla="*/ 886281 h 1512483"/>
                                  <a:gd name="connsiteX107" fmla="*/ 344949 w 1512445"/>
                                  <a:gd name="connsiteY107" fmla="*/ 851934 h 1512483"/>
                                  <a:gd name="connsiteX108" fmla="*/ 344949 w 1512445"/>
                                  <a:gd name="connsiteY108" fmla="*/ 775647 h 1512483"/>
                                  <a:gd name="connsiteX109" fmla="*/ 329130 w 1512445"/>
                                  <a:gd name="connsiteY109" fmla="*/ 775647 h 1512483"/>
                                  <a:gd name="connsiteX110" fmla="*/ 329130 w 1512445"/>
                                  <a:gd name="connsiteY110" fmla="*/ 851857 h 1512483"/>
                                  <a:gd name="connsiteX111" fmla="*/ 321156 w 1512445"/>
                                  <a:gd name="connsiteY111" fmla="*/ 876146 h 1512483"/>
                                  <a:gd name="connsiteX112" fmla="*/ 297999 w 1512445"/>
                                  <a:gd name="connsiteY112" fmla="*/ 884412 h 1512483"/>
                                  <a:gd name="connsiteX113" fmla="*/ 273431 w 1512445"/>
                                  <a:gd name="connsiteY113" fmla="*/ 876146 h 1512483"/>
                                  <a:gd name="connsiteX114" fmla="*/ 264885 w 1512445"/>
                                  <a:gd name="connsiteY114" fmla="*/ 851857 h 1512483"/>
                                  <a:gd name="connsiteX115" fmla="*/ 264885 w 1512445"/>
                                  <a:gd name="connsiteY115" fmla="*/ 775647 h 1512483"/>
                                  <a:gd name="connsiteX116" fmla="*/ 1335023 w 1512445"/>
                                  <a:gd name="connsiteY116" fmla="*/ 775634 h 1512483"/>
                                  <a:gd name="connsiteX117" fmla="*/ 1335023 w 1512445"/>
                                  <a:gd name="connsiteY117" fmla="*/ 894928 h 1512483"/>
                                  <a:gd name="connsiteX118" fmla="*/ 1350194 w 1512445"/>
                                  <a:gd name="connsiteY118" fmla="*/ 894928 h 1512483"/>
                                  <a:gd name="connsiteX119" fmla="*/ 1350194 w 1512445"/>
                                  <a:gd name="connsiteY119" fmla="*/ 799185 h 1512483"/>
                                  <a:gd name="connsiteX120" fmla="*/ 1350550 w 1512445"/>
                                  <a:gd name="connsiteY120" fmla="*/ 799185 h 1512483"/>
                                  <a:gd name="connsiteX121" fmla="*/ 1412887 w 1512445"/>
                                  <a:gd name="connsiteY121" fmla="*/ 894928 h 1512483"/>
                                  <a:gd name="connsiteX122" fmla="*/ 1430219 w 1512445"/>
                                  <a:gd name="connsiteY122" fmla="*/ 894928 h 1512483"/>
                                  <a:gd name="connsiteX123" fmla="*/ 1430219 w 1512445"/>
                                  <a:gd name="connsiteY123" fmla="*/ 775634 h 1512483"/>
                                  <a:gd name="connsiteX124" fmla="*/ 1415036 w 1512445"/>
                                  <a:gd name="connsiteY124" fmla="*/ 775634 h 1512483"/>
                                  <a:gd name="connsiteX125" fmla="*/ 1415036 w 1512445"/>
                                  <a:gd name="connsiteY125" fmla="*/ 872318 h 1512483"/>
                                  <a:gd name="connsiteX126" fmla="*/ 1414718 w 1512445"/>
                                  <a:gd name="connsiteY126" fmla="*/ 872318 h 1512483"/>
                                  <a:gd name="connsiteX127" fmla="*/ 1351898 w 1512445"/>
                                  <a:gd name="connsiteY127" fmla="*/ 775634 h 1512483"/>
                                  <a:gd name="connsiteX128" fmla="*/ 1222786 w 1512445"/>
                                  <a:gd name="connsiteY128" fmla="*/ 775634 h 1512483"/>
                                  <a:gd name="connsiteX129" fmla="*/ 1176371 w 1512445"/>
                                  <a:gd name="connsiteY129" fmla="*/ 894903 h 1512483"/>
                                  <a:gd name="connsiteX130" fmla="*/ 1192572 w 1512445"/>
                                  <a:gd name="connsiteY130" fmla="*/ 894903 h 1512483"/>
                                  <a:gd name="connsiteX131" fmla="*/ 1205962 w 1512445"/>
                                  <a:gd name="connsiteY131" fmla="*/ 858839 h 1512483"/>
                                  <a:gd name="connsiteX132" fmla="*/ 1256384 w 1512445"/>
                                  <a:gd name="connsiteY132" fmla="*/ 858839 h 1512483"/>
                                  <a:gd name="connsiteX133" fmla="*/ 1269380 w 1512445"/>
                                  <a:gd name="connsiteY133" fmla="*/ 894903 h 1512483"/>
                                  <a:gd name="connsiteX134" fmla="*/ 1286942 w 1512445"/>
                                  <a:gd name="connsiteY134" fmla="*/ 894903 h 1512483"/>
                                  <a:gd name="connsiteX135" fmla="*/ 1240361 w 1512445"/>
                                  <a:gd name="connsiteY135" fmla="*/ 775634 h 1512483"/>
                                  <a:gd name="connsiteX136" fmla="*/ 1240348 w 1512445"/>
                                  <a:gd name="connsiteY136" fmla="*/ 775634 h 1512483"/>
                                  <a:gd name="connsiteX137" fmla="*/ 980752 w 1512445"/>
                                  <a:gd name="connsiteY137" fmla="*/ 775634 h 1512483"/>
                                  <a:gd name="connsiteX138" fmla="*/ 980752 w 1512445"/>
                                  <a:gd name="connsiteY138" fmla="*/ 894928 h 1512483"/>
                                  <a:gd name="connsiteX139" fmla="*/ 1059671 w 1512445"/>
                                  <a:gd name="connsiteY139" fmla="*/ 894928 h 1512483"/>
                                  <a:gd name="connsiteX140" fmla="*/ 1059671 w 1512445"/>
                                  <a:gd name="connsiteY140" fmla="*/ 881601 h 1512483"/>
                                  <a:gd name="connsiteX141" fmla="*/ 996546 w 1512445"/>
                                  <a:gd name="connsiteY141" fmla="*/ 881601 h 1512483"/>
                                  <a:gd name="connsiteX142" fmla="*/ 996546 w 1512445"/>
                                  <a:gd name="connsiteY142" fmla="*/ 775634 h 1512483"/>
                                  <a:gd name="connsiteX143" fmla="*/ 868249 w 1512445"/>
                                  <a:gd name="connsiteY143" fmla="*/ 775634 h 1512483"/>
                                  <a:gd name="connsiteX144" fmla="*/ 821795 w 1512445"/>
                                  <a:gd name="connsiteY144" fmla="*/ 894903 h 1512483"/>
                                  <a:gd name="connsiteX145" fmla="*/ 838009 w 1512445"/>
                                  <a:gd name="connsiteY145" fmla="*/ 894903 h 1512483"/>
                                  <a:gd name="connsiteX146" fmla="*/ 851374 w 1512445"/>
                                  <a:gd name="connsiteY146" fmla="*/ 858839 h 1512483"/>
                                  <a:gd name="connsiteX147" fmla="*/ 901808 w 1512445"/>
                                  <a:gd name="connsiteY147" fmla="*/ 858839 h 1512483"/>
                                  <a:gd name="connsiteX148" fmla="*/ 914817 w 1512445"/>
                                  <a:gd name="connsiteY148" fmla="*/ 894903 h 1512483"/>
                                  <a:gd name="connsiteX149" fmla="*/ 932378 w 1512445"/>
                                  <a:gd name="connsiteY149" fmla="*/ 894903 h 1512483"/>
                                  <a:gd name="connsiteX150" fmla="*/ 885772 w 1512445"/>
                                  <a:gd name="connsiteY150" fmla="*/ 775634 h 1512483"/>
                                  <a:gd name="connsiteX151" fmla="*/ 684634 w 1512445"/>
                                  <a:gd name="connsiteY151" fmla="*/ 775634 h 1512483"/>
                                  <a:gd name="connsiteX152" fmla="*/ 684634 w 1512445"/>
                                  <a:gd name="connsiteY152" fmla="*/ 894928 h 1512483"/>
                                  <a:gd name="connsiteX153" fmla="*/ 700453 w 1512445"/>
                                  <a:gd name="connsiteY153" fmla="*/ 894928 h 1512483"/>
                                  <a:gd name="connsiteX154" fmla="*/ 700453 w 1512445"/>
                                  <a:gd name="connsiteY154" fmla="*/ 843935 h 1512483"/>
                                  <a:gd name="connsiteX155" fmla="*/ 739277 w 1512445"/>
                                  <a:gd name="connsiteY155" fmla="*/ 843935 h 1512483"/>
                                  <a:gd name="connsiteX156" fmla="*/ 748624 w 1512445"/>
                                  <a:gd name="connsiteY156" fmla="*/ 845702 h 1512483"/>
                                  <a:gd name="connsiteX157" fmla="*/ 754270 w 1512445"/>
                                  <a:gd name="connsiteY157" fmla="*/ 850407 h 1512483"/>
                                  <a:gd name="connsiteX158" fmla="*/ 757449 w 1512445"/>
                                  <a:gd name="connsiteY158" fmla="*/ 857223 h 1512483"/>
                                  <a:gd name="connsiteX159" fmla="*/ 759140 w 1512445"/>
                                  <a:gd name="connsiteY159" fmla="*/ 865489 h 1512483"/>
                                  <a:gd name="connsiteX160" fmla="*/ 760158 w 1512445"/>
                                  <a:gd name="connsiteY160" fmla="*/ 874340 h 1512483"/>
                                  <a:gd name="connsiteX161" fmla="*/ 760476 w 1512445"/>
                                  <a:gd name="connsiteY161" fmla="*/ 882771 h 1512483"/>
                                  <a:gd name="connsiteX162" fmla="*/ 761213 w 1512445"/>
                                  <a:gd name="connsiteY162" fmla="*/ 889880 h 1512483"/>
                                  <a:gd name="connsiteX163" fmla="*/ 763464 w 1512445"/>
                                  <a:gd name="connsiteY163" fmla="*/ 894915 h 1512483"/>
                                  <a:gd name="connsiteX164" fmla="*/ 781178 w 1512445"/>
                                  <a:gd name="connsiteY164" fmla="*/ 894915 h 1512483"/>
                                  <a:gd name="connsiteX165" fmla="*/ 777427 w 1512445"/>
                                  <a:gd name="connsiteY165" fmla="*/ 887896 h 1512483"/>
                                  <a:gd name="connsiteX166" fmla="*/ 775481 w 1512445"/>
                                  <a:gd name="connsiteY166" fmla="*/ 879630 h 1512483"/>
                                  <a:gd name="connsiteX167" fmla="*/ 774655 w 1512445"/>
                                  <a:gd name="connsiteY167" fmla="*/ 870843 h 1512483"/>
                                  <a:gd name="connsiteX168" fmla="*/ 774133 w 1512445"/>
                                  <a:gd name="connsiteY168" fmla="*/ 861992 h 1512483"/>
                                  <a:gd name="connsiteX169" fmla="*/ 772785 w 1512445"/>
                                  <a:gd name="connsiteY169" fmla="*/ 853637 h 1512483"/>
                                  <a:gd name="connsiteX170" fmla="*/ 769873 w 1512445"/>
                                  <a:gd name="connsiteY170" fmla="*/ 846402 h 1512483"/>
                                  <a:gd name="connsiteX171" fmla="*/ 764723 w 1512445"/>
                                  <a:gd name="connsiteY171" fmla="*/ 840756 h 1512483"/>
                                  <a:gd name="connsiteX172" fmla="*/ 756330 w 1512445"/>
                                  <a:gd name="connsiteY172" fmla="*/ 837449 h 1512483"/>
                                  <a:gd name="connsiteX173" fmla="*/ 756330 w 1512445"/>
                                  <a:gd name="connsiteY173" fmla="*/ 837195 h 1512483"/>
                                  <a:gd name="connsiteX174" fmla="*/ 772086 w 1512445"/>
                                  <a:gd name="connsiteY174" fmla="*/ 825928 h 1512483"/>
                                  <a:gd name="connsiteX175" fmla="*/ 776994 w 1512445"/>
                                  <a:gd name="connsiteY175" fmla="*/ 806840 h 1512483"/>
                                  <a:gd name="connsiteX176" fmla="*/ 767393 w 1512445"/>
                                  <a:gd name="connsiteY176" fmla="*/ 784002 h 1512483"/>
                                  <a:gd name="connsiteX177" fmla="*/ 740765 w 1512445"/>
                                  <a:gd name="connsiteY177" fmla="*/ 775634 h 1512483"/>
                                  <a:gd name="connsiteX178" fmla="*/ 137199 w 1512445"/>
                                  <a:gd name="connsiteY178" fmla="*/ 775634 h 1512483"/>
                                  <a:gd name="connsiteX179" fmla="*/ 90758 w 1512445"/>
                                  <a:gd name="connsiteY179" fmla="*/ 894903 h 1512483"/>
                                  <a:gd name="connsiteX180" fmla="*/ 106959 w 1512445"/>
                                  <a:gd name="connsiteY180" fmla="*/ 894903 h 1512483"/>
                                  <a:gd name="connsiteX181" fmla="*/ 120324 w 1512445"/>
                                  <a:gd name="connsiteY181" fmla="*/ 858839 h 1512483"/>
                                  <a:gd name="connsiteX182" fmla="*/ 170783 w 1512445"/>
                                  <a:gd name="connsiteY182" fmla="*/ 858839 h 1512483"/>
                                  <a:gd name="connsiteX183" fmla="*/ 183818 w 1512445"/>
                                  <a:gd name="connsiteY183" fmla="*/ 894903 h 1512483"/>
                                  <a:gd name="connsiteX184" fmla="*/ 201341 w 1512445"/>
                                  <a:gd name="connsiteY184" fmla="*/ 894903 h 1512483"/>
                                  <a:gd name="connsiteX185" fmla="*/ 154760 w 1512445"/>
                                  <a:gd name="connsiteY185" fmla="*/ 775634 h 1512483"/>
                                  <a:gd name="connsiteX186" fmla="*/ 539449 w 1512445"/>
                                  <a:gd name="connsiteY186" fmla="*/ 775621 h 1512483"/>
                                  <a:gd name="connsiteX187" fmla="*/ 539449 w 1512445"/>
                                  <a:gd name="connsiteY187" fmla="*/ 788923 h 1512483"/>
                                  <a:gd name="connsiteX188" fmla="*/ 579214 w 1512445"/>
                                  <a:gd name="connsiteY188" fmla="*/ 788923 h 1512483"/>
                                  <a:gd name="connsiteX189" fmla="*/ 579214 w 1512445"/>
                                  <a:gd name="connsiteY189" fmla="*/ 894915 h 1512483"/>
                                  <a:gd name="connsiteX190" fmla="*/ 595008 w 1512445"/>
                                  <a:gd name="connsiteY190" fmla="*/ 894915 h 1512483"/>
                                  <a:gd name="connsiteX191" fmla="*/ 595008 w 1512445"/>
                                  <a:gd name="connsiteY191" fmla="*/ 788923 h 1512483"/>
                                  <a:gd name="connsiteX192" fmla="*/ 634798 w 1512445"/>
                                  <a:gd name="connsiteY192" fmla="*/ 788923 h 1512483"/>
                                  <a:gd name="connsiteX193" fmla="*/ 634798 w 1512445"/>
                                  <a:gd name="connsiteY193" fmla="*/ 775621 h 1512483"/>
                                  <a:gd name="connsiteX194" fmla="*/ 447076 w 1512445"/>
                                  <a:gd name="connsiteY194" fmla="*/ 772760 h 1512483"/>
                                  <a:gd name="connsiteX195" fmla="*/ 431091 w 1512445"/>
                                  <a:gd name="connsiteY195" fmla="*/ 774884 h 1512483"/>
                                  <a:gd name="connsiteX196" fmla="*/ 417281 w 1512445"/>
                                  <a:gd name="connsiteY196" fmla="*/ 781217 h 1512483"/>
                                  <a:gd name="connsiteX197" fmla="*/ 407540 w 1512445"/>
                                  <a:gd name="connsiteY197" fmla="*/ 792115 h 1512483"/>
                                  <a:gd name="connsiteX198" fmla="*/ 403853 w 1512445"/>
                                  <a:gd name="connsiteY198" fmla="*/ 807692 h 1512483"/>
                                  <a:gd name="connsiteX199" fmla="*/ 407121 w 1512445"/>
                                  <a:gd name="connsiteY199" fmla="*/ 821337 h 1512483"/>
                                  <a:gd name="connsiteX200" fmla="*/ 415832 w 1512445"/>
                                  <a:gd name="connsiteY200" fmla="*/ 830213 h 1512483"/>
                                  <a:gd name="connsiteX201" fmla="*/ 428167 w 1512445"/>
                                  <a:gd name="connsiteY201" fmla="*/ 835745 h 1512483"/>
                                  <a:gd name="connsiteX202" fmla="*/ 442142 w 1512445"/>
                                  <a:gd name="connsiteY202" fmla="*/ 839420 h 1512483"/>
                                  <a:gd name="connsiteX203" fmla="*/ 456105 w 1512445"/>
                                  <a:gd name="connsiteY203" fmla="*/ 842498 h 1512483"/>
                                  <a:gd name="connsiteX204" fmla="*/ 468440 w 1512445"/>
                                  <a:gd name="connsiteY204" fmla="*/ 846402 h 1512483"/>
                                  <a:gd name="connsiteX205" fmla="*/ 477125 w 1512445"/>
                                  <a:gd name="connsiteY205" fmla="*/ 852722 h 1512483"/>
                                  <a:gd name="connsiteX206" fmla="*/ 480419 w 1512445"/>
                                  <a:gd name="connsiteY206" fmla="*/ 862692 h 1512483"/>
                                  <a:gd name="connsiteX207" fmla="*/ 477723 w 1512445"/>
                                  <a:gd name="connsiteY207" fmla="*/ 873424 h 1512483"/>
                                  <a:gd name="connsiteX208" fmla="*/ 470704 w 1512445"/>
                                  <a:gd name="connsiteY208" fmla="*/ 879999 h 1512483"/>
                                  <a:gd name="connsiteX209" fmla="*/ 460899 w 1512445"/>
                                  <a:gd name="connsiteY209" fmla="*/ 883394 h 1512483"/>
                                  <a:gd name="connsiteX210" fmla="*/ 450128 w 1512445"/>
                                  <a:gd name="connsiteY210" fmla="*/ 884411 h 1512483"/>
                                  <a:gd name="connsiteX211" fmla="*/ 437030 w 1512445"/>
                                  <a:gd name="connsiteY211" fmla="*/ 882784 h 1512483"/>
                                  <a:gd name="connsiteX212" fmla="*/ 425890 w 1512445"/>
                                  <a:gd name="connsiteY212" fmla="*/ 877595 h 1512483"/>
                                  <a:gd name="connsiteX213" fmla="*/ 418171 w 1512445"/>
                                  <a:gd name="connsiteY213" fmla="*/ 868656 h 1512483"/>
                                  <a:gd name="connsiteX214" fmla="*/ 415247 w 1512445"/>
                                  <a:gd name="connsiteY214" fmla="*/ 855685 h 1512483"/>
                                  <a:gd name="connsiteX215" fmla="*/ 400063 w 1512445"/>
                                  <a:gd name="connsiteY215" fmla="*/ 855685 h 1512483"/>
                                  <a:gd name="connsiteX216" fmla="*/ 404005 w 1512445"/>
                                  <a:gd name="connsiteY216" fmla="*/ 874518 h 1512483"/>
                                  <a:gd name="connsiteX217" fmla="*/ 414738 w 1512445"/>
                                  <a:gd name="connsiteY217" fmla="*/ 887565 h 1512483"/>
                                  <a:gd name="connsiteX218" fmla="*/ 430506 w 1512445"/>
                                  <a:gd name="connsiteY218" fmla="*/ 895132 h 1512483"/>
                                  <a:gd name="connsiteX219" fmla="*/ 449505 w 1512445"/>
                                  <a:gd name="connsiteY219" fmla="*/ 897700 h 1512483"/>
                                  <a:gd name="connsiteX220" fmla="*/ 465948 w 1512445"/>
                                  <a:gd name="connsiteY220" fmla="*/ 895742 h 1512483"/>
                                  <a:gd name="connsiteX221" fmla="*/ 480966 w 1512445"/>
                                  <a:gd name="connsiteY221" fmla="*/ 889600 h 1512483"/>
                                  <a:gd name="connsiteX222" fmla="*/ 491953 w 1512445"/>
                                  <a:gd name="connsiteY222" fmla="*/ 878511 h 1512483"/>
                                  <a:gd name="connsiteX223" fmla="*/ 496213 w 1512445"/>
                                  <a:gd name="connsiteY223" fmla="*/ 862234 h 1512483"/>
                                  <a:gd name="connsiteX224" fmla="*/ 492970 w 1512445"/>
                                  <a:gd name="connsiteY224" fmla="*/ 847495 h 1512483"/>
                                  <a:gd name="connsiteX225" fmla="*/ 484259 w 1512445"/>
                                  <a:gd name="connsiteY225" fmla="*/ 837793 h 1512483"/>
                                  <a:gd name="connsiteX226" fmla="*/ 471924 w 1512445"/>
                                  <a:gd name="connsiteY226" fmla="*/ 831650 h 1512483"/>
                                  <a:gd name="connsiteX227" fmla="*/ 457923 w 1512445"/>
                                  <a:gd name="connsiteY227" fmla="*/ 827708 h 1512483"/>
                                  <a:gd name="connsiteX228" fmla="*/ 443961 w 1512445"/>
                                  <a:gd name="connsiteY228" fmla="*/ 824631 h 1512483"/>
                                  <a:gd name="connsiteX229" fmla="*/ 431651 w 1512445"/>
                                  <a:gd name="connsiteY229" fmla="*/ 821070 h 1512483"/>
                                  <a:gd name="connsiteX230" fmla="*/ 422966 w 1512445"/>
                                  <a:gd name="connsiteY230" fmla="*/ 815462 h 1512483"/>
                                  <a:gd name="connsiteX231" fmla="*/ 419672 w 1512445"/>
                                  <a:gd name="connsiteY231" fmla="*/ 806497 h 1512483"/>
                                  <a:gd name="connsiteX232" fmla="*/ 421948 w 1512445"/>
                                  <a:gd name="connsiteY232" fmla="*/ 796693 h 1512483"/>
                                  <a:gd name="connsiteX233" fmla="*/ 427938 w 1512445"/>
                                  <a:gd name="connsiteY233" fmla="*/ 790372 h 1512483"/>
                                  <a:gd name="connsiteX234" fmla="*/ 436560 w 1512445"/>
                                  <a:gd name="connsiteY234" fmla="*/ 787066 h 1512483"/>
                                  <a:gd name="connsiteX235" fmla="*/ 446389 w 1512445"/>
                                  <a:gd name="connsiteY235" fmla="*/ 786049 h 1512483"/>
                                  <a:gd name="connsiteX236" fmla="*/ 466698 w 1512445"/>
                                  <a:gd name="connsiteY236" fmla="*/ 791848 h 1512483"/>
                                  <a:gd name="connsiteX237" fmla="*/ 466685 w 1512445"/>
                                  <a:gd name="connsiteY237" fmla="*/ 791873 h 1512483"/>
                                  <a:gd name="connsiteX238" fmla="*/ 475968 w 1512445"/>
                                  <a:gd name="connsiteY238" fmla="*/ 810426 h 1512483"/>
                                  <a:gd name="connsiteX239" fmla="*/ 491025 w 1512445"/>
                                  <a:gd name="connsiteY239" fmla="*/ 810426 h 1512483"/>
                                  <a:gd name="connsiteX240" fmla="*/ 487273 w 1512445"/>
                                  <a:gd name="connsiteY240" fmla="*/ 793488 h 1512483"/>
                                  <a:gd name="connsiteX241" fmla="*/ 477888 w 1512445"/>
                                  <a:gd name="connsiteY241" fmla="*/ 781789 h 1512483"/>
                                  <a:gd name="connsiteX242" fmla="*/ 464078 w 1512445"/>
                                  <a:gd name="connsiteY242" fmla="*/ 774973 h 1512483"/>
                                  <a:gd name="connsiteX243" fmla="*/ 447076 w 1512445"/>
                                  <a:gd name="connsiteY243" fmla="*/ 772760 h 1512483"/>
                                  <a:gd name="connsiteX244" fmla="*/ 0 w 1512445"/>
                                  <a:gd name="connsiteY244" fmla="*/ 0 h 1512483"/>
                                  <a:gd name="connsiteX245" fmla="*/ 1512445 w 1512445"/>
                                  <a:gd name="connsiteY245" fmla="*/ 0 h 1512483"/>
                                  <a:gd name="connsiteX246" fmla="*/ 1512445 w 1512445"/>
                                  <a:gd name="connsiteY246" fmla="*/ 1512483 h 1512483"/>
                                  <a:gd name="connsiteX247" fmla="*/ 0 w 1512445"/>
                                  <a:gd name="connsiteY247" fmla="*/ 1512483 h 1512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</a:cxnLst>
                                <a:rect l="l" t="t" r="r" b="b"/>
                                <a:pathLst>
                                  <a:path w="1512445" h="1512483">
                                    <a:moveTo>
                                      <a:pt x="643165" y="1127324"/>
                                    </a:moveTo>
                                    <a:cubicBezTo>
                                      <a:pt x="657751" y="1127324"/>
                                      <a:pt x="671587" y="1130210"/>
                                      <a:pt x="684685" y="1136034"/>
                                    </a:cubicBezTo>
                                    <a:cubicBezTo>
                                      <a:pt x="697758" y="1141795"/>
                                      <a:pt x="709164" y="1150213"/>
                                      <a:pt x="718905" y="1161302"/>
                                    </a:cubicBezTo>
                                    <a:cubicBezTo>
                                      <a:pt x="728659" y="1172328"/>
                                      <a:pt x="736289" y="1185947"/>
                                      <a:pt x="741820" y="1202148"/>
                                    </a:cubicBezTo>
                                    <a:cubicBezTo>
                                      <a:pt x="747340" y="1218323"/>
                                      <a:pt x="750124" y="1236864"/>
                                      <a:pt x="750124" y="1257668"/>
                                    </a:cubicBezTo>
                                    <a:cubicBezTo>
                                      <a:pt x="750124" y="1278473"/>
                                      <a:pt x="747352" y="1297014"/>
                                      <a:pt x="741820" y="1313125"/>
                                    </a:cubicBezTo>
                                    <a:cubicBezTo>
                                      <a:pt x="736302" y="1329377"/>
                                      <a:pt x="728672" y="1342857"/>
                                      <a:pt x="718905" y="1353691"/>
                                    </a:cubicBezTo>
                                    <a:cubicBezTo>
                                      <a:pt x="709164" y="1364577"/>
                                      <a:pt x="697758" y="1372855"/>
                                      <a:pt x="684685" y="1378679"/>
                                    </a:cubicBezTo>
                                    <a:cubicBezTo>
                                      <a:pt x="671587" y="1384415"/>
                                      <a:pt x="657815" y="1387327"/>
                                      <a:pt x="643165" y="1387327"/>
                                    </a:cubicBezTo>
                                    <a:cubicBezTo>
                                      <a:pt x="628516" y="1387327"/>
                                      <a:pt x="614680" y="1384415"/>
                                      <a:pt x="601608" y="1378679"/>
                                    </a:cubicBezTo>
                                    <a:cubicBezTo>
                                      <a:pt x="588522" y="1372855"/>
                                      <a:pt x="577128" y="1364577"/>
                                      <a:pt x="567387" y="1353691"/>
                                    </a:cubicBezTo>
                                    <a:cubicBezTo>
                                      <a:pt x="557646" y="1342857"/>
                                      <a:pt x="549966" y="1329390"/>
                                      <a:pt x="544421" y="1313125"/>
                                    </a:cubicBezTo>
                                    <a:cubicBezTo>
                                      <a:pt x="538902" y="1297014"/>
                                      <a:pt x="536117" y="1278485"/>
                                      <a:pt x="536117" y="1257668"/>
                                    </a:cubicBezTo>
                                    <a:cubicBezTo>
                                      <a:pt x="536117" y="1236851"/>
                                      <a:pt x="538889" y="1218323"/>
                                      <a:pt x="544421" y="1202148"/>
                                    </a:cubicBezTo>
                                    <a:cubicBezTo>
                                      <a:pt x="549966" y="1185960"/>
                                      <a:pt x="557646" y="1172328"/>
                                      <a:pt x="567387" y="1161302"/>
                                    </a:cubicBezTo>
                                    <a:cubicBezTo>
                                      <a:pt x="577128" y="1150201"/>
                                      <a:pt x="588510" y="1141795"/>
                                      <a:pt x="601608" y="1136034"/>
                                    </a:cubicBezTo>
                                    <a:cubicBezTo>
                                      <a:pt x="614680" y="1130210"/>
                                      <a:pt x="628579" y="1127324"/>
                                      <a:pt x="643165" y="1127324"/>
                                    </a:cubicBezTo>
                                    <a:close/>
                                    <a:moveTo>
                                      <a:pt x="643165" y="1077055"/>
                                    </a:moveTo>
                                    <a:cubicBezTo>
                                      <a:pt x="616130" y="1077055"/>
                                      <a:pt x="592197" y="1081760"/>
                                      <a:pt x="571380" y="1091081"/>
                                    </a:cubicBezTo>
                                    <a:cubicBezTo>
                                      <a:pt x="550525" y="1100364"/>
                                      <a:pt x="533053" y="1113132"/>
                                      <a:pt x="518835" y="1129333"/>
                                    </a:cubicBezTo>
                                    <a:cubicBezTo>
                                      <a:pt x="504682" y="1145572"/>
                                      <a:pt x="494076" y="1164647"/>
                                      <a:pt x="486955" y="1186646"/>
                                    </a:cubicBezTo>
                                    <a:cubicBezTo>
                                      <a:pt x="479872" y="1208646"/>
                                      <a:pt x="476324" y="1232172"/>
                                      <a:pt x="476324" y="1257541"/>
                                    </a:cubicBezTo>
                                    <a:cubicBezTo>
                                      <a:pt x="476324" y="1282911"/>
                                      <a:pt x="479872" y="1306424"/>
                                      <a:pt x="486955" y="1328144"/>
                                    </a:cubicBezTo>
                                    <a:cubicBezTo>
                                      <a:pt x="494076" y="1349915"/>
                                      <a:pt x="504682" y="1368862"/>
                                      <a:pt x="518835" y="1385127"/>
                                    </a:cubicBezTo>
                                    <a:cubicBezTo>
                                      <a:pt x="533040" y="1401302"/>
                                      <a:pt x="550525" y="1413930"/>
                                      <a:pt x="571380" y="1422997"/>
                                    </a:cubicBezTo>
                                    <a:cubicBezTo>
                                      <a:pt x="592197" y="1432127"/>
                                      <a:pt x="615774" y="1436680"/>
                                      <a:pt x="643165" y="1436680"/>
                                    </a:cubicBezTo>
                                    <a:cubicBezTo>
                                      <a:pt x="670557" y="1436680"/>
                                      <a:pt x="694617" y="1432127"/>
                                      <a:pt x="715217" y="1422997"/>
                                    </a:cubicBezTo>
                                    <a:cubicBezTo>
                                      <a:pt x="735818" y="1413930"/>
                                      <a:pt x="753215" y="1401302"/>
                                      <a:pt x="767368" y="1385127"/>
                                    </a:cubicBezTo>
                                    <a:cubicBezTo>
                                      <a:pt x="781611" y="1368862"/>
                                      <a:pt x="792216" y="1349902"/>
                                      <a:pt x="799299" y="1328144"/>
                                    </a:cubicBezTo>
                                    <a:cubicBezTo>
                                      <a:pt x="806383" y="1306424"/>
                                      <a:pt x="809943" y="1282873"/>
                                      <a:pt x="809943" y="1257541"/>
                                    </a:cubicBezTo>
                                    <a:cubicBezTo>
                                      <a:pt x="809943" y="1232210"/>
                                      <a:pt x="806383" y="1208646"/>
                                      <a:pt x="799299" y="1186646"/>
                                    </a:cubicBezTo>
                                    <a:cubicBezTo>
                                      <a:pt x="792204" y="1164659"/>
                                      <a:pt x="781598" y="1145572"/>
                                      <a:pt x="767368" y="1129333"/>
                                    </a:cubicBezTo>
                                    <a:cubicBezTo>
                                      <a:pt x="753215" y="1113145"/>
                                      <a:pt x="735818" y="1100364"/>
                                      <a:pt x="715217" y="1091081"/>
                                    </a:cubicBezTo>
                                    <a:cubicBezTo>
                                      <a:pt x="694617" y="1081760"/>
                                      <a:pt x="670201" y="1077055"/>
                                      <a:pt x="643165" y="1077055"/>
                                    </a:cubicBezTo>
                                    <a:close/>
                                    <a:moveTo>
                                      <a:pt x="1055577" y="1077029"/>
                                    </a:moveTo>
                                    <a:cubicBezTo>
                                      <a:pt x="1024942" y="1076228"/>
                                      <a:pt x="999636" y="1082370"/>
                                      <a:pt x="979684" y="1095697"/>
                                    </a:cubicBezTo>
                                    <a:cubicBezTo>
                                      <a:pt x="959719" y="1109011"/>
                                      <a:pt x="942870" y="1129612"/>
                                      <a:pt x="929034" y="1157551"/>
                                    </a:cubicBezTo>
                                    <a:lnTo>
                                      <a:pt x="927648" y="1157551"/>
                                    </a:lnTo>
                                    <a:lnTo>
                                      <a:pt x="927648" y="1085079"/>
                                    </a:lnTo>
                                    <a:lnTo>
                                      <a:pt x="927648" y="1085066"/>
                                    </a:lnTo>
                                    <a:lnTo>
                                      <a:pt x="874785" y="1085066"/>
                                    </a:lnTo>
                                    <a:lnTo>
                                      <a:pt x="874785" y="1428871"/>
                                    </a:lnTo>
                                    <a:lnTo>
                                      <a:pt x="931107" y="1428871"/>
                                    </a:lnTo>
                                    <a:lnTo>
                                      <a:pt x="931107" y="1275904"/>
                                    </a:lnTo>
                                    <a:cubicBezTo>
                                      <a:pt x="931107" y="1253726"/>
                                      <a:pt x="933294" y="1234066"/>
                                      <a:pt x="937745" y="1216988"/>
                                    </a:cubicBezTo>
                                    <a:cubicBezTo>
                                      <a:pt x="942170" y="1199922"/>
                                      <a:pt x="949279" y="1185476"/>
                                      <a:pt x="959020" y="1173523"/>
                                    </a:cubicBezTo>
                                    <a:cubicBezTo>
                                      <a:pt x="968786" y="1161480"/>
                                      <a:pt x="981642" y="1152413"/>
                                      <a:pt x="997653" y="1146169"/>
                                    </a:cubicBezTo>
                                    <a:cubicBezTo>
                                      <a:pt x="1013612" y="1139951"/>
                                      <a:pt x="1032903" y="1136848"/>
                                      <a:pt x="1055577" y="1136848"/>
                                    </a:cubicBezTo>
                                    <a:close/>
                                    <a:moveTo>
                                      <a:pt x="152522" y="1006872"/>
                                    </a:moveTo>
                                    <a:lnTo>
                                      <a:pt x="276470" y="1006872"/>
                                    </a:lnTo>
                                    <a:cubicBezTo>
                                      <a:pt x="312420" y="1006872"/>
                                      <a:pt x="338782" y="1014337"/>
                                      <a:pt x="355440" y="1029266"/>
                                    </a:cubicBezTo>
                                    <a:cubicBezTo>
                                      <a:pt x="372073" y="1044221"/>
                                      <a:pt x="380403" y="1065890"/>
                                      <a:pt x="380403" y="1094426"/>
                                    </a:cubicBezTo>
                                    <a:cubicBezTo>
                                      <a:pt x="380403" y="1122962"/>
                                      <a:pt x="372073" y="1144745"/>
                                      <a:pt x="355440" y="1159904"/>
                                    </a:cubicBezTo>
                                    <a:cubicBezTo>
                                      <a:pt x="338782" y="1175024"/>
                                      <a:pt x="312420" y="1182361"/>
                                      <a:pt x="276470" y="1181941"/>
                                    </a:cubicBezTo>
                                    <a:lnTo>
                                      <a:pt x="152522" y="1181941"/>
                                    </a:lnTo>
                                    <a:close/>
                                    <a:moveTo>
                                      <a:pt x="1118015" y="954035"/>
                                    </a:moveTo>
                                    <a:lnTo>
                                      <a:pt x="1118015" y="1428884"/>
                                    </a:lnTo>
                                    <a:lnTo>
                                      <a:pt x="1174324" y="1428884"/>
                                    </a:lnTo>
                                    <a:lnTo>
                                      <a:pt x="1174324" y="1298463"/>
                                    </a:lnTo>
                                    <a:lnTo>
                                      <a:pt x="1227581" y="1249174"/>
                                    </a:lnTo>
                                    <a:lnTo>
                                      <a:pt x="1345375" y="1428884"/>
                                    </a:lnTo>
                                    <a:lnTo>
                                      <a:pt x="1417261" y="1428884"/>
                                    </a:lnTo>
                                    <a:lnTo>
                                      <a:pt x="1270830" y="1210109"/>
                                    </a:lnTo>
                                    <a:lnTo>
                                      <a:pt x="1407266" y="1085079"/>
                                    </a:lnTo>
                                    <a:lnTo>
                                      <a:pt x="1331399" y="1085079"/>
                                    </a:lnTo>
                                    <a:lnTo>
                                      <a:pt x="1174324" y="1235351"/>
                                    </a:lnTo>
                                    <a:lnTo>
                                      <a:pt x="1174324" y="954035"/>
                                    </a:lnTo>
                                    <a:close/>
                                    <a:moveTo>
                                      <a:pt x="89257" y="954035"/>
                                    </a:moveTo>
                                    <a:lnTo>
                                      <a:pt x="89257" y="1428884"/>
                                    </a:lnTo>
                                    <a:lnTo>
                                      <a:pt x="152522" y="1428884"/>
                                    </a:lnTo>
                                    <a:lnTo>
                                      <a:pt x="152522" y="1234779"/>
                                    </a:lnTo>
                                    <a:lnTo>
                                      <a:pt x="297771" y="1234779"/>
                                    </a:lnTo>
                                    <a:cubicBezTo>
                                      <a:pt x="345725" y="1235224"/>
                                      <a:pt x="382031" y="1223029"/>
                                      <a:pt x="406688" y="1198193"/>
                                    </a:cubicBezTo>
                                    <a:cubicBezTo>
                                      <a:pt x="431345" y="1173370"/>
                                      <a:pt x="443680" y="1138781"/>
                                      <a:pt x="443680" y="1094439"/>
                                    </a:cubicBezTo>
                                    <a:cubicBezTo>
                                      <a:pt x="443680" y="1050096"/>
                                      <a:pt x="431345" y="1015596"/>
                                      <a:pt x="406688" y="990964"/>
                                    </a:cubicBezTo>
                                    <a:cubicBezTo>
                                      <a:pt x="382031" y="966345"/>
                                      <a:pt x="345763" y="954035"/>
                                      <a:pt x="297771" y="954035"/>
                                    </a:cubicBezTo>
                                    <a:close/>
                                    <a:moveTo>
                                      <a:pt x="1231154" y="789940"/>
                                    </a:moveTo>
                                    <a:lnTo>
                                      <a:pt x="1231510" y="789940"/>
                                    </a:lnTo>
                                    <a:lnTo>
                                      <a:pt x="1251348" y="845562"/>
                                    </a:lnTo>
                                    <a:lnTo>
                                      <a:pt x="1210947" y="845562"/>
                                    </a:lnTo>
                                    <a:close/>
                                    <a:moveTo>
                                      <a:pt x="876603" y="789940"/>
                                    </a:moveTo>
                                    <a:lnTo>
                                      <a:pt x="876921" y="789940"/>
                                    </a:lnTo>
                                    <a:lnTo>
                                      <a:pt x="896785" y="845562"/>
                                    </a:lnTo>
                                    <a:lnTo>
                                      <a:pt x="856384" y="845562"/>
                                    </a:lnTo>
                                    <a:close/>
                                    <a:moveTo>
                                      <a:pt x="145528" y="789940"/>
                                    </a:moveTo>
                                    <a:lnTo>
                                      <a:pt x="145884" y="789940"/>
                                    </a:lnTo>
                                    <a:lnTo>
                                      <a:pt x="165748" y="845562"/>
                                    </a:lnTo>
                                    <a:lnTo>
                                      <a:pt x="125322" y="845562"/>
                                    </a:lnTo>
                                    <a:close/>
                                    <a:moveTo>
                                      <a:pt x="700441" y="788936"/>
                                    </a:moveTo>
                                    <a:lnTo>
                                      <a:pt x="739938" y="788936"/>
                                    </a:lnTo>
                                    <a:cubicBezTo>
                                      <a:pt x="747390" y="788936"/>
                                      <a:pt x="752820" y="790792"/>
                                      <a:pt x="756127" y="794645"/>
                                    </a:cubicBezTo>
                                    <a:cubicBezTo>
                                      <a:pt x="759484" y="798384"/>
                                      <a:pt x="761150" y="803356"/>
                                      <a:pt x="761150" y="809409"/>
                                    </a:cubicBezTo>
                                    <a:cubicBezTo>
                                      <a:pt x="761150" y="813733"/>
                                      <a:pt x="760412" y="817230"/>
                                      <a:pt x="758899" y="820040"/>
                                    </a:cubicBezTo>
                                    <a:cubicBezTo>
                                      <a:pt x="757424" y="822774"/>
                                      <a:pt x="755414" y="824911"/>
                                      <a:pt x="752884" y="826513"/>
                                    </a:cubicBezTo>
                                    <a:cubicBezTo>
                                      <a:pt x="750379" y="828153"/>
                                      <a:pt x="747441" y="829272"/>
                                      <a:pt x="744135" y="829845"/>
                                    </a:cubicBezTo>
                                    <a:cubicBezTo>
                                      <a:pt x="740778" y="830366"/>
                                      <a:pt x="737268" y="830620"/>
                                      <a:pt x="733529" y="830620"/>
                                    </a:cubicBezTo>
                                    <a:lnTo>
                                      <a:pt x="700441" y="830620"/>
                                    </a:lnTo>
                                    <a:close/>
                                    <a:moveTo>
                                      <a:pt x="1111008" y="775647"/>
                                    </a:moveTo>
                                    <a:lnTo>
                                      <a:pt x="1111008" y="894916"/>
                                    </a:lnTo>
                                    <a:lnTo>
                                      <a:pt x="1126777" y="894916"/>
                                    </a:lnTo>
                                    <a:lnTo>
                                      <a:pt x="1126777" y="775647"/>
                                    </a:lnTo>
                                    <a:close/>
                                    <a:moveTo>
                                      <a:pt x="249066" y="775647"/>
                                    </a:moveTo>
                                    <a:lnTo>
                                      <a:pt x="249066" y="851934"/>
                                    </a:lnTo>
                                    <a:cubicBezTo>
                                      <a:pt x="249066" y="867880"/>
                                      <a:pt x="253364" y="879478"/>
                                      <a:pt x="262011" y="886726"/>
                                    </a:cubicBezTo>
                                    <a:cubicBezTo>
                                      <a:pt x="270621" y="894038"/>
                                      <a:pt x="282930" y="897713"/>
                                      <a:pt x="297987" y="897713"/>
                                    </a:cubicBezTo>
                                    <a:cubicBezTo>
                                      <a:pt x="313043" y="897713"/>
                                      <a:pt x="324628" y="893873"/>
                                      <a:pt x="332741" y="886281"/>
                                    </a:cubicBezTo>
                                    <a:lnTo>
                                      <a:pt x="332766" y="886281"/>
                                    </a:lnTo>
                                    <a:cubicBezTo>
                                      <a:pt x="340905" y="878613"/>
                                      <a:pt x="344949" y="867206"/>
                                      <a:pt x="344949" y="851934"/>
                                    </a:cubicBezTo>
                                    <a:lnTo>
                                      <a:pt x="344949" y="775647"/>
                                    </a:lnTo>
                                    <a:lnTo>
                                      <a:pt x="329130" y="775647"/>
                                    </a:lnTo>
                                    <a:lnTo>
                                      <a:pt x="329130" y="851857"/>
                                    </a:lnTo>
                                    <a:cubicBezTo>
                                      <a:pt x="329130" y="862501"/>
                                      <a:pt x="326446" y="870691"/>
                                      <a:pt x="321156" y="876146"/>
                                    </a:cubicBezTo>
                                    <a:cubicBezTo>
                                      <a:pt x="315866" y="881690"/>
                                      <a:pt x="308147" y="884412"/>
                                      <a:pt x="297999" y="884412"/>
                                    </a:cubicBezTo>
                                    <a:cubicBezTo>
                                      <a:pt x="287305" y="884412"/>
                                      <a:pt x="279141" y="881690"/>
                                      <a:pt x="273431" y="876146"/>
                                    </a:cubicBezTo>
                                    <a:cubicBezTo>
                                      <a:pt x="267734" y="870691"/>
                                      <a:pt x="264885" y="862501"/>
                                      <a:pt x="264885" y="851857"/>
                                    </a:cubicBezTo>
                                    <a:lnTo>
                                      <a:pt x="264885" y="775647"/>
                                    </a:lnTo>
                                    <a:close/>
                                    <a:moveTo>
                                      <a:pt x="1335023" y="775634"/>
                                    </a:moveTo>
                                    <a:lnTo>
                                      <a:pt x="1335023" y="894928"/>
                                    </a:lnTo>
                                    <a:lnTo>
                                      <a:pt x="1350194" y="894928"/>
                                    </a:lnTo>
                                    <a:lnTo>
                                      <a:pt x="1350194" y="799185"/>
                                    </a:lnTo>
                                    <a:lnTo>
                                      <a:pt x="1350550" y="799185"/>
                                    </a:lnTo>
                                    <a:lnTo>
                                      <a:pt x="1412887" y="894928"/>
                                    </a:lnTo>
                                    <a:lnTo>
                                      <a:pt x="1430219" y="894928"/>
                                    </a:lnTo>
                                    <a:lnTo>
                                      <a:pt x="1430219" y="775634"/>
                                    </a:lnTo>
                                    <a:lnTo>
                                      <a:pt x="1415036" y="775634"/>
                                    </a:lnTo>
                                    <a:lnTo>
                                      <a:pt x="1415036" y="872318"/>
                                    </a:lnTo>
                                    <a:lnTo>
                                      <a:pt x="1414718" y="872318"/>
                                    </a:lnTo>
                                    <a:lnTo>
                                      <a:pt x="1351898" y="775634"/>
                                    </a:lnTo>
                                    <a:close/>
                                    <a:moveTo>
                                      <a:pt x="1222786" y="775634"/>
                                    </a:moveTo>
                                    <a:lnTo>
                                      <a:pt x="1176371" y="894903"/>
                                    </a:lnTo>
                                    <a:lnTo>
                                      <a:pt x="1192572" y="894903"/>
                                    </a:lnTo>
                                    <a:lnTo>
                                      <a:pt x="1205962" y="858839"/>
                                    </a:lnTo>
                                    <a:lnTo>
                                      <a:pt x="1256384" y="858839"/>
                                    </a:lnTo>
                                    <a:lnTo>
                                      <a:pt x="1269380" y="894903"/>
                                    </a:lnTo>
                                    <a:lnTo>
                                      <a:pt x="1286942" y="894903"/>
                                    </a:lnTo>
                                    <a:lnTo>
                                      <a:pt x="1240361" y="775634"/>
                                    </a:lnTo>
                                    <a:lnTo>
                                      <a:pt x="1240348" y="775634"/>
                                    </a:lnTo>
                                    <a:close/>
                                    <a:moveTo>
                                      <a:pt x="980752" y="775634"/>
                                    </a:moveTo>
                                    <a:lnTo>
                                      <a:pt x="980752" y="894928"/>
                                    </a:lnTo>
                                    <a:lnTo>
                                      <a:pt x="1059671" y="894928"/>
                                    </a:lnTo>
                                    <a:lnTo>
                                      <a:pt x="1059671" y="881601"/>
                                    </a:lnTo>
                                    <a:lnTo>
                                      <a:pt x="996546" y="881601"/>
                                    </a:lnTo>
                                    <a:lnTo>
                                      <a:pt x="996546" y="775634"/>
                                    </a:lnTo>
                                    <a:close/>
                                    <a:moveTo>
                                      <a:pt x="868249" y="775634"/>
                                    </a:moveTo>
                                    <a:lnTo>
                                      <a:pt x="821795" y="894903"/>
                                    </a:lnTo>
                                    <a:lnTo>
                                      <a:pt x="838009" y="894903"/>
                                    </a:lnTo>
                                    <a:lnTo>
                                      <a:pt x="851374" y="858839"/>
                                    </a:lnTo>
                                    <a:lnTo>
                                      <a:pt x="901808" y="858839"/>
                                    </a:lnTo>
                                    <a:lnTo>
                                      <a:pt x="914817" y="894903"/>
                                    </a:lnTo>
                                    <a:lnTo>
                                      <a:pt x="932378" y="894903"/>
                                    </a:lnTo>
                                    <a:lnTo>
                                      <a:pt x="885772" y="775634"/>
                                    </a:lnTo>
                                    <a:close/>
                                    <a:moveTo>
                                      <a:pt x="684634" y="775634"/>
                                    </a:moveTo>
                                    <a:lnTo>
                                      <a:pt x="684634" y="894928"/>
                                    </a:lnTo>
                                    <a:lnTo>
                                      <a:pt x="700453" y="894928"/>
                                    </a:lnTo>
                                    <a:lnTo>
                                      <a:pt x="700453" y="843935"/>
                                    </a:lnTo>
                                    <a:lnTo>
                                      <a:pt x="739277" y="843935"/>
                                    </a:lnTo>
                                    <a:cubicBezTo>
                                      <a:pt x="743168" y="843935"/>
                                      <a:pt x="746284" y="844520"/>
                                      <a:pt x="748624" y="845702"/>
                                    </a:cubicBezTo>
                                    <a:cubicBezTo>
                                      <a:pt x="750964" y="846885"/>
                                      <a:pt x="752833" y="848424"/>
                                      <a:pt x="754270" y="850407"/>
                                    </a:cubicBezTo>
                                    <a:cubicBezTo>
                                      <a:pt x="755720" y="852378"/>
                                      <a:pt x="756775" y="854566"/>
                                      <a:pt x="757449" y="857223"/>
                                    </a:cubicBezTo>
                                    <a:cubicBezTo>
                                      <a:pt x="758110" y="859881"/>
                                      <a:pt x="758721" y="862603"/>
                                      <a:pt x="759140" y="865489"/>
                                    </a:cubicBezTo>
                                    <a:cubicBezTo>
                                      <a:pt x="759700" y="868389"/>
                                      <a:pt x="760005" y="871288"/>
                                      <a:pt x="760158" y="874340"/>
                                    </a:cubicBezTo>
                                    <a:cubicBezTo>
                                      <a:pt x="760247" y="877328"/>
                                      <a:pt x="760348" y="880139"/>
                                      <a:pt x="760476" y="882771"/>
                                    </a:cubicBezTo>
                                    <a:cubicBezTo>
                                      <a:pt x="760565" y="885340"/>
                                      <a:pt x="760832" y="887731"/>
                                      <a:pt x="761213" y="889880"/>
                                    </a:cubicBezTo>
                                    <a:cubicBezTo>
                                      <a:pt x="761607" y="891978"/>
                                      <a:pt x="762370" y="893631"/>
                                      <a:pt x="763464" y="894915"/>
                                    </a:cubicBezTo>
                                    <a:lnTo>
                                      <a:pt x="781178" y="894915"/>
                                    </a:lnTo>
                                    <a:cubicBezTo>
                                      <a:pt x="779512" y="892855"/>
                                      <a:pt x="778228" y="890528"/>
                                      <a:pt x="777427" y="887896"/>
                                    </a:cubicBezTo>
                                    <a:cubicBezTo>
                                      <a:pt x="776613" y="885340"/>
                                      <a:pt x="775926" y="882542"/>
                                      <a:pt x="775481" y="879630"/>
                                    </a:cubicBezTo>
                                    <a:cubicBezTo>
                                      <a:pt x="775074" y="876807"/>
                                      <a:pt x="774756" y="873857"/>
                                      <a:pt x="774655" y="870843"/>
                                    </a:cubicBezTo>
                                    <a:cubicBezTo>
                                      <a:pt x="774553" y="867880"/>
                                      <a:pt x="774388" y="864904"/>
                                      <a:pt x="774133" y="861992"/>
                                    </a:cubicBezTo>
                                    <a:cubicBezTo>
                                      <a:pt x="773815" y="859093"/>
                                      <a:pt x="773370" y="856270"/>
                                      <a:pt x="772785" y="853637"/>
                                    </a:cubicBezTo>
                                    <a:cubicBezTo>
                                      <a:pt x="772149" y="850992"/>
                                      <a:pt x="771158" y="848589"/>
                                      <a:pt x="769873" y="846402"/>
                                    </a:cubicBezTo>
                                    <a:cubicBezTo>
                                      <a:pt x="768576" y="844189"/>
                                      <a:pt x="766897" y="842396"/>
                                      <a:pt x="764723" y="840756"/>
                                    </a:cubicBezTo>
                                    <a:cubicBezTo>
                                      <a:pt x="762536" y="839242"/>
                                      <a:pt x="759725" y="838123"/>
                                      <a:pt x="756330" y="837449"/>
                                    </a:cubicBezTo>
                                    <a:lnTo>
                                      <a:pt x="756330" y="837195"/>
                                    </a:lnTo>
                                    <a:cubicBezTo>
                                      <a:pt x="763528" y="835160"/>
                                      <a:pt x="768754" y="831383"/>
                                      <a:pt x="772086" y="825928"/>
                                    </a:cubicBezTo>
                                    <a:cubicBezTo>
                                      <a:pt x="775329" y="820460"/>
                                      <a:pt x="776994" y="814089"/>
                                      <a:pt x="776994" y="806840"/>
                                    </a:cubicBezTo>
                                    <a:cubicBezTo>
                                      <a:pt x="776994" y="797201"/>
                                      <a:pt x="773803" y="789533"/>
                                      <a:pt x="767393" y="784002"/>
                                    </a:cubicBezTo>
                                    <a:cubicBezTo>
                                      <a:pt x="760984" y="778381"/>
                                      <a:pt x="752134" y="775634"/>
                                      <a:pt x="740765" y="775634"/>
                                    </a:cubicBezTo>
                                    <a:close/>
                                    <a:moveTo>
                                      <a:pt x="137199" y="775634"/>
                                    </a:moveTo>
                                    <a:lnTo>
                                      <a:pt x="90758" y="894903"/>
                                    </a:lnTo>
                                    <a:lnTo>
                                      <a:pt x="106959" y="894903"/>
                                    </a:lnTo>
                                    <a:lnTo>
                                      <a:pt x="120324" y="858839"/>
                                    </a:lnTo>
                                    <a:lnTo>
                                      <a:pt x="170783" y="858839"/>
                                    </a:lnTo>
                                    <a:lnTo>
                                      <a:pt x="183818" y="894903"/>
                                    </a:lnTo>
                                    <a:lnTo>
                                      <a:pt x="201341" y="894903"/>
                                    </a:lnTo>
                                    <a:lnTo>
                                      <a:pt x="154760" y="775634"/>
                                    </a:lnTo>
                                    <a:close/>
                                    <a:moveTo>
                                      <a:pt x="539449" y="775621"/>
                                    </a:moveTo>
                                    <a:lnTo>
                                      <a:pt x="539449" y="788923"/>
                                    </a:lnTo>
                                    <a:lnTo>
                                      <a:pt x="579214" y="788923"/>
                                    </a:lnTo>
                                    <a:lnTo>
                                      <a:pt x="579214" y="894915"/>
                                    </a:lnTo>
                                    <a:lnTo>
                                      <a:pt x="595008" y="894915"/>
                                    </a:lnTo>
                                    <a:lnTo>
                                      <a:pt x="595008" y="788923"/>
                                    </a:lnTo>
                                    <a:lnTo>
                                      <a:pt x="634798" y="788923"/>
                                    </a:lnTo>
                                    <a:lnTo>
                                      <a:pt x="634798" y="775621"/>
                                    </a:lnTo>
                                    <a:close/>
                                    <a:moveTo>
                                      <a:pt x="447076" y="772760"/>
                                    </a:moveTo>
                                    <a:cubicBezTo>
                                      <a:pt x="441621" y="772760"/>
                                      <a:pt x="436305" y="773434"/>
                                      <a:pt x="431091" y="774884"/>
                                    </a:cubicBezTo>
                                    <a:cubicBezTo>
                                      <a:pt x="425928" y="776244"/>
                                      <a:pt x="421351" y="778393"/>
                                      <a:pt x="417281" y="781217"/>
                                    </a:cubicBezTo>
                                    <a:cubicBezTo>
                                      <a:pt x="413212" y="784103"/>
                                      <a:pt x="409969" y="787664"/>
                                      <a:pt x="407540" y="792115"/>
                                    </a:cubicBezTo>
                                    <a:cubicBezTo>
                                      <a:pt x="405099" y="796438"/>
                                      <a:pt x="403853" y="801741"/>
                                      <a:pt x="403853" y="807692"/>
                                    </a:cubicBezTo>
                                    <a:cubicBezTo>
                                      <a:pt x="403853" y="813161"/>
                                      <a:pt x="404933" y="817662"/>
                                      <a:pt x="407121" y="821337"/>
                                    </a:cubicBezTo>
                                    <a:cubicBezTo>
                                      <a:pt x="409321" y="824923"/>
                                      <a:pt x="412233" y="827899"/>
                                      <a:pt x="415832" y="830213"/>
                                    </a:cubicBezTo>
                                    <a:cubicBezTo>
                                      <a:pt x="419456" y="832502"/>
                                      <a:pt x="423589" y="834295"/>
                                      <a:pt x="428167" y="835745"/>
                                    </a:cubicBezTo>
                                    <a:cubicBezTo>
                                      <a:pt x="432719" y="837119"/>
                                      <a:pt x="437399" y="838301"/>
                                      <a:pt x="442142" y="839420"/>
                                    </a:cubicBezTo>
                                    <a:cubicBezTo>
                                      <a:pt x="446873" y="840450"/>
                                      <a:pt x="451552" y="841468"/>
                                      <a:pt x="456105" y="842498"/>
                                    </a:cubicBezTo>
                                    <a:cubicBezTo>
                                      <a:pt x="460683" y="843528"/>
                                      <a:pt x="464816" y="844799"/>
                                      <a:pt x="468440" y="846402"/>
                                    </a:cubicBezTo>
                                    <a:cubicBezTo>
                                      <a:pt x="472090" y="848004"/>
                                      <a:pt x="474938" y="850166"/>
                                      <a:pt x="477125" y="852722"/>
                                    </a:cubicBezTo>
                                    <a:cubicBezTo>
                                      <a:pt x="479338" y="855265"/>
                                      <a:pt x="480419" y="858597"/>
                                      <a:pt x="480419" y="862692"/>
                                    </a:cubicBezTo>
                                    <a:cubicBezTo>
                                      <a:pt x="480419" y="867041"/>
                                      <a:pt x="479516" y="870601"/>
                                      <a:pt x="477723" y="873424"/>
                                    </a:cubicBezTo>
                                    <a:cubicBezTo>
                                      <a:pt x="475955" y="876158"/>
                                      <a:pt x="473590" y="878358"/>
                                      <a:pt x="470704" y="879999"/>
                                    </a:cubicBezTo>
                                    <a:cubicBezTo>
                                      <a:pt x="467791" y="881601"/>
                                      <a:pt x="464511" y="882784"/>
                                      <a:pt x="460899" y="883394"/>
                                    </a:cubicBezTo>
                                    <a:cubicBezTo>
                                      <a:pt x="457275" y="884068"/>
                                      <a:pt x="453714" y="884411"/>
                                      <a:pt x="450128" y="884411"/>
                                    </a:cubicBezTo>
                                    <a:cubicBezTo>
                                      <a:pt x="445639" y="884411"/>
                                      <a:pt x="441252" y="883903"/>
                                      <a:pt x="437030" y="882784"/>
                                    </a:cubicBezTo>
                                    <a:cubicBezTo>
                                      <a:pt x="432808" y="881601"/>
                                      <a:pt x="429057" y="879910"/>
                                      <a:pt x="425890" y="877595"/>
                                    </a:cubicBezTo>
                                    <a:cubicBezTo>
                                      <a:pt x="422686" y="875294"/>
                                      <a:pt x="420155" y="872331"/>
                                      <a:pt x="418171" y="868656"/>
                                    </a:cubicBezTo>
                                    <a:cubicBezTo>
                                      <a:pt x="416238" y="865070"/>
                                      <a:pt x="415247" y="860708"/>
                                      <a:pt x="415247" y="855685"/>
                                    </a:cubicBezTo>
                                    <a:lnTo>
                                      <a:pt x="400063" y="855685"/>
                                    </a:lnTo>
                                    <a:cubicBezTo>
                                      <a:pt x="400063" y="862921"/>
                                      <a:pt x="401411" y="869241"/>
                                      <a:pt x="404005" y="874518"/>
                                    </a:cubicBezTo>
                                    <a:cubicBezTo>
                                      <a:pt x="406637" y="879821"/>
                                      <a:pt x="410224" y="884144"/>
                                      <a:pt x="414738" y="887565"/>
                                    </a:cubicBezTo>
                                    <a:cubicBezTo>
                                      <a:pt x="419265" y="890973"/>
                                      <a:pt x="424479" y="893555"/>
                                      <a:pt x="430506" y="895132"/>
                                    </a:cubicBezTo>
                                    <a:cubicBezTo>
                                      <a:pt x="436471" y="896861"/>
                                      <a:pt x="442778" y="897700"/>
                                      <a:pt x="449505" y="897700"/>
                                    </a:cubicBezTo>
                                    <a:cubicBezTo>
                                      <a:pt x="454960" y="897700"/>
                                      <a:pt x="460441" y="897115"/>
                                      <a:pt x="465948" y="895742"/>
                                    </a:cubicBezTo>
                                    <a:cubicBezTo>
                                      <a:pt x="471479" y="894470"/>
                                      <a:pt x="476540" y="892410"/>
                                      <a:pt x="480966" y="889600"/>
                                    </a:cubicBezTo>
                                    <a:cubicBezTo>
                                      <a:pt x="485442" y="886713"/>
                                      <a:pt x="489104" y="883025"/>
                                      <a:pt x="491953" y="878511"/>
                                    </a:cubicBezTo>
                                    <a:cubicBezTo>
                                      <a:pt x="494827" y="873997"/>
                                      <a:pt x="496213" y="868554"/>
                                      <a:pt x="496213" y="862234"/>
                                    </a:cubicBezTo>
                                    <a:cubicBezTo>
                                      <a:pt x="496213" y="856270"/>
                                      <a:pt x="495119" y="851437"/>
                                      <a:pt x="492970" y="847495"/>
                                    </a:cubicBezTo>
                                    <a:cubicBezTo>
                                      <a:pt x="490770" y="843566"/>
                                      <a:pt x="487871" y="840323"/>
                                      <a:pt x="484259" y="837793"/>
                                    </a:cubicBezTo>
                                    <a:cubicBezTo>
                                      <a:pt x="480635" y="835237"/>
                                      <a:pt x="476540" y="833151"/>
                                      <a:pt x="471924" y="831650"/>
                                    </a:cubicBezTo>
                                    <a:cubicBezTo>
                                      <a:pt x="467372" y="830201"/>
                                      <a:pt x="462730" y="828827"/>
                                      <a:pt x="457923" y="827708"/>
                                    </a:cubicBezTo>
                                    <a:cubicBezTo>
                                      <a:pt x="453218" y="826615"/>
                                      <a:pt x="448577" y="825585"/>
                                      <a:pt x="443961" y="824631"/>
                                    </a:cubicBezTo>
                                    <a:cubicBezTo>
                                      <a:pt x="439370" y="823703"/>
                                      <a:pt x="435275" y="822520"/>
                                      <a:pt x="431651" y="821070"/>
                                    </a:cubicBezTo>
                                    <a:cubicBezTo>
                                      <a:pt x="428052" y="819595"/>
                                      <a:pt x="425140" y="817738"/>
                                      <a:pt x="422966" y="815462"/>
                                    </a:cubicBezTo>
                                    <a:cubicBezTo>
                                      <a:pt x="420766" y="813135"/>
                                      <a:pt x="419672" y="810147"/>
                                      <a:pt x="419672" y="806497"/>
                                    </a:cubicBezTo>
                                    <a:cubicBezTo>
                                      <a:pt x="419672" y="802555"/>
                                      <a:pt x="420448" y="799350"/>
                                      <a:pt x="421948" y="796693"/>
                                    </a:cubicBezTo>
                                    <a:cubicBezTo>
                                      <a:pt x="423423" y="794035"/>
                                      <a:pt x="425496" y="791937"/>
                                      <a:pt x="427938" y="790372"/>
                                    </a:cubicBezTo>
                                    <a:cubicBezTo>
                                      <a:pt x="430468" y="788859"/>
                                      <a:pt x="433317" y="787740"/>
                                      <a:pt x="436560" y="787066"/>
                                    </a:cubicBezTo>
                                    <a:cubicBezTo>
                                      <a:pt x="439790" y="786392"/>
                                      <a:pt x="443083" y="786049"/>
                                      <a:pt x="446389" y="786049"/>
                                    </a:cubicBezTo>
                                    <a:cubicBezTo>
                                      <a:pt x="454630" y="786049"/>
                                      <a:pt x="461382" y="787994"/>
                                      <a:pt x="466698" y="791848"/>
                                    </a:cubicBezTo>
                                    <a:lnTo>
                                      <a:pt x="466685" y="791873"/>
                                    </a:lnTo>
                                    <a:cubicBezTo>
                                      <a:pt x="471962" y="795713"/>
                                      <a:pt x="475078" y="801932"/>
                                      <a:pt x="475968" y="810426"/>
                                    </a:cubicBezTo>
                                    <a:lnTo>
                                      <a:pt x="491025" y="810426"/>
                                    </a:lnTo>
                                    <a:cubicBezTo>
                                      <a:pt x="490770" y="803865"/>
                                      <a:pt x="489511" y="798231"/>
                                      <a:pt x="487273" y="793488"/>
                                    </a:cubicBezTo>
                                    <a:cubicBezTo>
                                      <a:pt x="484972" y="788770"/>
                                      <a:pt x="481805" y="784892"/>
                                      <a:pt x="477888" y="781789"/>
                                    </a:cubicBezTo>
                                    <a:cubicBezTo>
                                      <a:pt x="473946" y="778648"/>
                                      <a:pt x="469368" y="776422"/>
                                      <a:pt x="464078" y="774973"/>
                                    </a:cubicBezTo>
                                    <a:cubicBezTo>
                                      <a:pt x="458890" y="773523"/>
                                      <a:pt x="453167" y="772760"/>
                                      <a:pt x="447076" y="772760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512445" y="0"/>
                                    </a:lnTo>
                                    <a:lnTo>
                                      <a:pt x="1512445" y="1512483"/>
                                    </a:lnTo>
                                    <a:lnTo>
                                      <a:pt x="0" y="15124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5674"/>
                              </a:solidFill>
                              <a:ln w="1266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1512445" y="0"/>
                                <a:ext cx="467230" cy="45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AE1C79" id="Group 22" o:spid="_x0000_s1026" style="position:absolute;margin-left:104.7pt;margin-top:0;width:155.9pt;height:154.5pt;z-index:-251653120;mso-position-horizontal:right;mso-position-horizontal-relative:page;mso-position-vertical:top;mso-position-vertical-relative:page;mso-width-relative:margin;mso-height-relative:margin" coordsize="19796,1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">
                    <v:shape id="Freeform: Shape 4" o:spid="_x0000_s1027" style="position:absolute;top:4500;width:15124;height:15124;visibility:visible;mso-wrap-style:square;v-text-anchor:middle" coordsize="1512445,15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" path="m643165,1127324v14586,,28422,2886,41520,8710c697758,1141795,709164,1150213,718905,1161302v9754,11026,17384,24645,22915,40846c747340,1218323,750124,1236864,750124,1257668v,20805,-2772,39346,-8304,55457c736302,1329377,728672,1342857,718905,1353691v-9741,10886,-21147,19164,-34220,24988c671587,1384415,657815,1387327,643165,1387327v-14649,,-28485,-2912,-41557,-8648c588522,1372855,577128,1364577,567387,1353691v-9741,-10834,-17421,-24301,-22966,-40566c538902,1297014,536117,1278485,536117,1257668v,-20817,2772,-39345,8304,-55520c549966,1185960,557646,1172328,567387,1161302v9741,-11101,21123,-19507,34221,-25268c614680,1130210,628579,1127324,643165,1127324xm643165,1077055v-27035,,-50968,4705,-71785,14026c550525,1100364,533053,1113132,518835,1129333v-14153,16239,-24759,35314,-31880,57313c479872,1208646,476324,1232172,476324,1257541v,25370,3548,48883,10631,70603c494076,1349915,504682,1368862,518835,1385127v14205,16175,31690,28803,52545,37870c592197,1432127,615774,1436680,643165,1436680v27392,,51452,-4553,72052,-13683c735818,1413930,753215,1401302,767368,1385127v14243,-16265,24848,-35225,31931,-56983c806383,1306424,809943,1282873,809943,1257541v,-25331,-3560,-48895,-10644,-70895c792204,1164659,781598,1145572,767368,1129333v-14153,-16188,-31550,-28969,-52151,-38252c694617,1081760,670201,1077055,643165,1077055xm1055577,1077029v-30635,-801,-55941,5341,-75893,18668c959719,1109011,942870,1129612,929034,1157551r-1386,l927648,1085079r,-13l874785,1085066r,343805l931107,1428871r,-152967c931107,1253726,933294,1234066,937745,1216988v4425,-17066,11534,-31512,21275,-43465c968786,1161480,981642,1152413,997653,1146169v15959,-6218,35250,-9321,57924,-9321l1055577,1077029xm152522,1006872r123948,c312420,1006872,338782,1014337,355440,1029266v16633,14955,24963,36624,24963,65160c380403,1122962,372073,1144745,355440,1159904v-16658,15120,-43020,22457,-78970,22037l152522,1181941r,-175069xm1118015,954035r,474849l1174324,1428884r,-130421l1227581,1249174r117794,179710l1417261,1428884,1270830,1210109r136436,-125030l1331399,1085079r-157075,150272l1174324,954035r-56309,xm89257,954035r,474849l152522,1428884r,-194105l297771,1234779v47954,445,84260,-11750,108917,-36586c431345,1173370,443680,1138781,443680,1094439v,-44343,-12335,-78843,-36992,-103475c382031,966345,345763,954035,297771,954035r-208514,xm1231154,789940r356,l1251348,845562r-40401,l1231154,789940xm876603,789940r318,l896785,845562r-40401,l876603,789940xm145528,789940r356,l165748,845562r-40426,l145528,789940xm700441,788936r39497,c747390,788936,752820,790792,756127,794645v3357,3739,5023,8711,5023,14764c761150,813733,760412,817230,758899,820040v-1475,2734,-3485,4871,-6015,6473c750379,828153,747441,829272,744135,829845v-3357,521,-6867,775,-10606,775l700441,830620r,-41684xm1111008,775647r,119269l1126777,894916r,-119269l1111008,775647xm249066,775647r,76287c249066,867880,253364,879478,262011,886726v8610,7312,20919,10987,35976,10987c313043,897713,324628,893873,332741,886281r25,c340905,878613,344949,867206,344949,851934r,-76287l329130,775647r,76210c329130,862501,326446,870691,321156,876146v-5290,5544,-13009,8266,-23157,8266c287305,884412,279141,881690,273431,876146v-5697,-5455,-8546,-13645,-8546,-24289l264885,775647r-15819,xm1335023,775634r,119294l1350194,894928r,-95743l1350550,799185r62337,95743l1430219,894928r,-119294l1415036,775634r,96684l1414718,872318r-62820,-96684l1335023,775634xm1222786,775634r-46415,119269l1192572,894903r13390,-36064l1256384,858839r12996,36064l1286942,894903,1240361,775634r-13,l1222786,775634xm980752,775634r,119294l1059671,894928r,-13327l996546,881601r,-105967l980752,775634xm868249,775634l821795,894903r16214,l851374,858839r50434,l914817,894903r17561,l885772,775634r-17523,xm684634,775634r,119294l700453,894928r,-50993l739277,843935v3891,,7007,585,9347,1767c750964,846885,752833,848424,754270,850407v1450,1971,2505,4159,3179,6816c758110,859881,758721,862603,759140,865489v560,2900,865,5799,1018,8851c760247,877328,760348,880139,760476,882771v89,2569,356,4960,737,7109c761607,891978,762370,893631,763464,894915r17714,c779512,892855,778228,890528,777427,887896v-814,-2556,-1501,-5354,-1946,-8266c775074,876807,774756,873857,774655,870843v-102,-2963,-267,-5939,-522,-8851c773815,859093,773370,856270,772785,853637v-636,-2645,-1627,-5048,-2912,-7235c768576,844189,766897,842396,764723,840756v-2187,-1514,-4998,-2633,-8393,-3307l756330,837195v7198,-2035,12424,-5812,15756,-11267c775329,820460,776994,814089,776994,806840v,-9639,-3191,-17307,-9601,-22838c760984,778381,752134,775634,740765,775634r-56131,xm137199,775634l90758,894903r16201,l120324,858839r50459,l183818,894903r17523,l154760,775634r-17561,xm539449,775621r,13302l579214,788923r,105992l595008,894915r,-105992l634798,788923r,-13302l539449,775621xm447076,772760v-5455,,-10771,674,-15985,2124c425928,776244,421351,778393,417281,781217v-4069,2886,-7312,6447,-9741,10898c405099,796438,403853,801741,403853,807692v,5469,1080,9970,3268,13645c409321,824923,412233,827899,415832,830213v3624,2289,7757,4082,12335,5532c432719,837119,437399,838301,442142,839420v4731,1030,9410,2048,13963,3078c460683,843528,464816,844799,468440,846402v3650,1602,6498,3764,8685,6320c479338,855265,480419,858597,480419,862692v,4349,-903,7909,-2696,10732c475955,876158,473590,878358,470704,879999v-2913,1602,-6193,2785,-9805,3395c457275,884068,453714,884411,450128,884411v-4489,,-8876,-508,-13098,-1627c432808,881601,429057,879910,425890,877595v-3204,-2301,-5735,-5264,-7719,-8939c416238,865070,415247,860708,415247,855685r-15184,c400063,862921,401411,869241,404005,874518v2632,5303,6219,9626,10733,13047c419265,890973,424479,893555,430506,895132v5965,1729,12272,2568,18999,2568c454960,897700,460441,897115,465948,895742v5531,-1272,10592,-3332,15018,-6142c485442,886713,489104,883025,491953,878511v2874,-4514,4260,-9957,4260,-16277c496213,856270,495119,851437,492970,847495v-2200,-3929,-5099,-7172,-8711,-9702c480635,835237,476540,833151,471924,831650v-4552,-1449,-9194,-2823,-14001,-3942c453218,826615,448577,825585,443961,824631v-4591,-928,-8686,-2111,-12310,-3561c428052,819595,425140,817738,422966,815462v-2200,-2327,-3294,-5315,-3294,-8965c419672,802555,420448,799350,421948,796693v1475,-2658,3548,-4756,5990,-6321c430468,788859,433317,787740,436560,787066v3230,-674,6523,-1017,9829,-1017c454630,786049,461382,787994,466698,791848r-13,25c471962,795713,475078,801932,475968,810426r15057,c490770,803865,489511,798231,487273,793488v-2301,-4718,-5468,-8596,-9385,-11699c473946,778648,469368,776422,464078,774973v-5188,-1450,-10911,-2213,-17002,-2213xm,l1512445,r,1512483l,1512483,,xe" fillcolor="#f05674" stroked="f" strokeweight=".03517mm">
                      <v:stroke joinstyle="miter"/>
                      <v:path arrowok="t" o:connecttype="custom" o:connectlocs="643165,1127324;684685,1136034;718905,1161302;741820,1202148;750124,1257668;741820,1313125;718905,1353691;684685,1378679;643165,1387327;601608,1378679;567387,1353691;544421,1313125;536117,1257668;544421,1202148;567387,1161302;601608,1136034;643165,1127324;643165,1077055;571380,1091081;518835,1129333;486955,1186646;476324,1257541;486955,1328144;518835,1385127;571380,1422997;643165,1436680;715217,1422997;767368,1385127;799299,1328144;809943,1257541;799299,1186646;767368,1129333;715217,1091081;643165,1077055;1055577,1077029;979684,1095697;929034,1157551;927648,1157551;927648,1085079;927648,1085066;874785,1085066;874785,1428871;931107,1428871;931107,1275904;937745,1216988;959020,1173523;997653,1146169;1055577,1136848;152522,1006872;276470,1006872;355440,1029266;380403,1094426;355440,1159904;276470,1181941;152522,1181941;1118015,954035;1118015,1428884;1174324,1428884;1174324,1298463;1227581,1249174;1345375,1428884;1417261,1428884;1270830,1210109;1407266,1085079;1331399,1085079;1174324,1235351;1174324,954035;89257,954035;89257,1428884;152522,1428884;152522,1234779;297771,1234779;406688,1198193;443680,1094439;406688,990964;297771,954035;1231154,789940;1231510,789940;1251348,845562;1210947,845562;876603,789940;876921,789940;896785,845562;856384,845562;145528,789940;145884,789940;165748,845562;125322,845562;700441,788936;739938,788936;756127,794645;761150,809409;758899,820040;752884,826513;744135,829845;733529,830620;700441,830620;1111008,775647;1111008,894916;1126777,894916;1126777,775647;249066,775647;249066,851934;262011,886726;297987,897713;332741,886281;332766,886281;344949,851934;344949,775647;329130,775647;329130,851857;321156,876146;297999,884412;273431,876146;264885,851857;264885,775647;1335023,775634;1335023,894928;1350194,894928;1350194,799185;1350550,799185;1412887,894928;1430219,894928;1430219,775634;1415036,775634;1415036,872318;1414718,872318;1351898,775634;1222786,775634;1176371,894903;1192572,894903;1205962,858839;1256384,858839;1269380,894903;1286942,894903;1240361,775634;1240348,775634;980752,775634;980752,894928;1059671,894928;1059671,881601;996546,881601;996546,775634;868249,775634;821795,894903;838009,894903;851374,858839;901808,858839;914817,894903;932378,894903;885772,775634;684634,775634;684634,894928;700453,894928;700453,843935;739277,843935;748624,845702;754270,850407;757449,857223;759140,865489;760158,874340;760476,882771;761213,889880;763464,894915;781178,894915;777427,887896;775481,879630;774655,870843;774133,861992;772785,853637;769873,846402;764723,840756;756330,837449;756330,837195;772086,825928;776994,806840;767393,784002;740765,775634;137199,775634;90758,894903;106959,894903;120324,858839;170783,858839;183818,894903;201341,894903;154760,775634;539449,775621;539449,788923;579214,788923;579214,894915;595008,894915;595008,788923;634798,788923;634798,775621;447076,772760;431091,774884;417281,781217;407540,792115;403853,807692;407121,821337;415832,830213;428167,835745;442142,839420;456105,842498;468440,846402;477125,852722;480419,862692;477723,873424;470704,879999;460899,883394;450128,884411;437030,882784;425890,877595;418171,868656;415247,855685;400063,855685;404005,874518;414738,887565;430506,895132;449505,897700;465948,895742;480966,889600;491953,878511;496213,862234;492970,847495;484259,837793;471924,831650;457923,827708;443961,824631;431651,821070;422966,815462;419672,806497;421948,796693;427938,790372;436560,787066;446389,786049;466698,791848;466685,791873;475968,810426;491025,810426;487273,793488;477888,781789;464078,774973;447076,772760;0,0;1512445,0;1512445,1512483;0,15124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rect id="Rectangle 31" o:spid="_x0000_s1028" style="position:absolute;left:15124;width:4672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      <w10:wrap anchorx="page" anchory="page"/>
                    <w10:anchorlock/>
                  </v:group>
                </w:pict>
              </mc:Fallback>
            </mc:AlternateContent>
          </w:r>
          <w:bookmarkStart w:id="1" w:name="_Hlk128652056"/>
        </w:p>
        <w:bookmarkEnd w:id="1" w:displacedByCustomXml="next"/>
        <w:sdt>
          <w:sdtPr>
            <w:rPr>
              <w:sz w:val="72"/>
              <w:szCs w:val="52"/>
            </w:rPr>
            <w:alias w:val="Title"/>
            <w:tag w:val=""/>
            <w:id w:val="1219715020"/>
            <w:placeholder>
              <w:docPart w:val="448D2C6072ED4410B2E72FDA5D70EAE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Content>
            <w:p w14:paraId="2B177E70" w14:textId="77777777" w:rsidR="00076155" w:rsidRPr="003721E9" w:rsidRDefault="003721E9" w:rsidP="00CF5D7E">
              <w:pPr>
                <w:pStyle w:val="Title2"/>
                <w:framePr w:wrap="around"/>
                <w:rPr>
                  <w:sz w:val="72"/>
                  <w:szCs w:val="52"/>
                </w:rPr>
              </w:pPr>
              <w:r w:rsidRPr="003721E9">
                <w:rPr>
                  <w:sz w:val="72"/>
                  <w:szCs w:val="52"/>
                </w:rPr>
                <w:t>Request for proposal</w:t>
              </w:r>
            </w:p>
          </w:sdtContent>
        </w:sdt>
        <w:p w14:paraId="3F5A4D2E" w14:textId="02D9F624" w:rsidR="00076155" w:rsidRDefault="00000000" w:rsidP="000F331D">
          <w:pPr>
            <w:pStyle w:val="Subtitle2"/>
            <w:framePr w:wrap="around"/>
          </w:pPr>
          <w:sdt>
            <w:sdtPr>
              <w:rPr>
                <w:sz w:val="44"/>
                <w:szCs w:val="40"/>
              </w:rPr>
              <w:alias w:val="Subject"/>
              <w:tag w:val=""/>
              <w:id w:val="-454715801"/>
              <w:placeholder>
                <w:docPart w:val="7921C2A015CB49C69323143A75DF6188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1A11B7">
                <w:rPr>
                  <w:sz w:val="44"/>
                  <w:szCs w:val="40"/>
                </w:rPr>
                <w:t>A Benefit Cost Analysis</w:t>
              </w:r>
              <w:r w:rsidR="00A65631">
                <w:rPr>
                  <w:sz w:val="44"/>
                  <w:szCs w:val="40"/>
                </w:rPr>
                <w:t xml:space="preserve"> for Base Funded Research</w:t>
              </w:r>
            </w:sdtContent>
          </w:sdt>
        </w:p>
        <w:p w14:paraId="064FA3EC" w14:textId="62E13D06" w:rsidR="00076155" w:rsidRPr="000F331D" w:rsidRDefault="00A65631" w:rsidP="000F331D">
          <w:pPr>
            <w:pStyle w:val="Subtitle3"/>
            <w:framePr w:wrap="around"/>
          </w:pPr>
          <w:r>
            <w:t>November 2023</w:t>
          </w:r>
          <w:r w:rsidR="003721E9">
            <w:t xml:space="preserve"> - </w:t>
          </w:r>
          <w:r w:rsidR="00076155">
            <w:t>Australian Pork Limited</w:t>
          </w:r>
        </w:p>
        <w:p w14:paraId="38504FC7" w14:textId="77777777" w:rsidR="00076155" w:rsidRDefault="00076155">
          <w:pPr>
            <w:spacing w:after="160" w:line="259" w:lineRule="auto"/>
          </w:pPr>
          <w:r>
            <w:rPr>
              <w:b/>
            </w:rPr>
            <w:br w:type="page"/>
          </w:r>
        </w:p>
      </w:sdtContent>
    </w:sdt>
    <w:bookmarkEnd w:id="0"/>
    <w:p w14:paraId="7C116439" w14:textId="77777777" w:rsidR="00F94880" w:rsidRPr="003721E9" w:rsidRDefault="008D6712" w:rsidP="00BF69E7">
      <w:pPr>
        <w:pStyle w:val="Heading1"/>
        <w:numPr>
          <w:ilvl w:val="0"/>
          <w:numId w:val="0"/>
        </w:numPr>
        <w:spacing w:before="0" w:after="0" w:line="240" w:lineRule="auto"/>
        <w:ind w:left="737" w:hanging="737"/>
        <w:rPr>
          <w:rFonts w:ascii="Proxima Nova" w:hAnsi="Proxima Nova"/>
        </w:rPr>
      </w:pPr>
      <w:r>
        <w:rPr>
          <w:rFonts w:ascii="Proxima Nova" w:hAnsi="Proxima Nova"/>
        </w:rPr>
        <w:lastRenderedPageBreak/>
        <w:t>Request for proposals</w:t>
      </w:r>
    </w:p>
    <w:p w14:paraId="423EE43B" w14:textId="77777777" w:rsidR="00BF69E7" w:rsidRDefault="00BF69E7" w:rsidP="00BF69E7">
      <w:pPr>
        <w:pStyle w:val="BodyCopy"/>
        <w:spacing w:after="0" w:line="240" w:lineRule="auto"/>
        <w:rPr>
          <w:rFonts w:ascii="Proxima Nova" w:eastAsia="Gill Sans MT" w:hAnsi="Proxima Nova" w:cs="Calibri"/>
          <w:b/>
          <w:bCs/>
          <w:spacing w:val="-3"/>
          <w:szCs w:val="22"/>
        </w:rPr>
      </w:pPr>
      <w:bookmarkStart w:id="2" w:name="_Hlk74658560"/>
    </w:p>
    <w:p w14:paraId="01C6794A" w14:textId="77777777" w:rsidR="00BF69E7" w:rsidRDefault="00BF69E7" w:rsidP="00BF69E7">
      <w:pPr>
        <w:pStyle w:val="BodyCopy"/>
        <w:spacing w:after="0" w:line="240" w:lineRule="auto"/>
        <w:rPr>
          <w:rFonts w:ascii="Proxima Nova" w:eastAsia="Gill Sans MT" w:hAnsi="Proxima Nova" w:cs="Calibri"/>
          <w:b/>
          <w:bCs/>
          <w:spacing w:val="-3"/>
          <w:szCs w:val="22"/>
        </w:rPr>
      </w:pPr>
    </w:p>
    <w:p w14:paraId="3627B4CB" w14:textId="1EE2D680" w:rsidR="00BF69E7" w:rsidRPr="007509E3" w:rsidRDefault="008D6712" w:rsidP="00BF69E7">
      <w:pPr>
        <w:pStyle w:val="BodyCopy"/>
        <w:spacing w:afterLines="120" w:after="288" w:line="240" w:lineRule="auto"/>
        <w:rPr>
          <w:rFonts w:asciiTheme="minorHAnsi" w:eastAsia="Gill Sans MT" w:hAnsiTheme="minorHAnsi" w:cstheme="minorHAnsi"/>
          <w:b/>
          <w:bCs/>
          <w:spacing w:val="-3"/>
          <w:szCs w:val="22"/>
        </w:rPr>
      </w:pPr>
      <w:r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Project objective – </w:t>
      </w:r>
      <w:bookmarkEnd w:id="2"/>
      <w:r w:rsidR="00251FB7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to determine the benefits to industry </w:t>
      </w:r>
      <w:r w:rsidR="002D175A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>of</w:t>
      </w:r>
      <w:r w:rsidR="00251FB7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 the use of Base Fund</w:t>
      </w:r>
      <w:r w:rsidR="002D0ECD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>ed</w:t>
      </w:r>
      <w:r w:rsidR="00B05796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 Research</w:t>
      </w:r>
      <w:r w:rsidR="002D0ECD"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 Facilities</w:t>
      </w:r>
    </w:p>
    <w:p w14:paraId="2C4FB055" w14:textId="77777777" w:rsidR="008D6712" w:rsidRPr="007509E3" w:rsidRDefault="008D6712" w:rsidP="00BF69E7">
      <w:pPr>
        <w:pStyle w:val="BodyCopy"/>
        <w:spacing w:afterLines="120" w:after="288" w:line="240" w:lineRule="auto"/>
        <w:rPr>
          <w:rFonts w:asciiTheme="minorHAnsi" w:eastAsia="Gill Sans MT" w:hAnsiTheme="minorHAnsi" w:cstheme="minorHAnsi"/>
          <w:b/>
          <w:bCs/>
          <w:spacing w:val="-3"/>
          <w:szCs w:val="22"/>
        </w:rPr>
      </w:pPr>
      <w:r w:rsidRPr="007509E3">
        <w:rPr>
          <w:rFonts w:asciiTheme="minorHAnsi" w:hAnsiTheme="minorHAnsi" w:cstheme="minorHAnsi"/>
          <w:szCs w:val="22"/>
        </w:rPr>
        <w:t>Australian Pork Limited (APL) is the national representative body for Australian pig producers.  APL is a producer-owned not-for-profit company combining marketing, export development, research, innovation, and strategic policy development to assist in securing a profitable and sustainable future for the Australian pork industry. It is one of 15 rural research and development corporations (RDCs) providing research to Australian agriculture.</w:t>
      </w:r>
    </w:p>
    <w:p w14:paraId="082C7C88" w14:textId="77777777" w:rsidR="008D6712" w:rsidRPr="007509E3" w:rsidRDefault="008D6712" w:rsidP="00BF69E7">
      <w:p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>Funded by pig farmers, APL is paid to do what farmers can’t do for themselves. This includes:</w:t>
      </w:r>
    </w:p>
    <w:p w14:paraId="2DB2241B" w14:textId="77777777" w:rsidR="008D6712" w:rsidRPr="007509E3" w:rsidRDefault="008D6712" w:rsidP="00BF69E7">
      <w:pPr>
        <w:pStyle w:val="ListParagraph"/>
        <w:widowControl w:val="0"/>
        <w:numPr>
          <w:ilvl w:val="0"/>
          <w:numId w:val="12"/>
        </w:num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>Building demand for pork meat products</w:t>
      </w:r>
    </w:p>
    <w:p w14:paraId="261FEA37" w14:textId="77777777" w:rsidR="008D6712" w:rsidRPr="007509E3" w:rsidRDefault="008D6712" w:rsidP="00BF69E7">
      <w:pPr>
        <w:pStyle w:val="ListParagraph"/>
        <w:widowControl w:val="0"/>
        <w:numPr>
          <w:ilvl w:val="0"/>
          <w:numId w:val="12"/>
        </w:num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>R&amp;D to reduce costs, improve product quality and value chain efficiency</w:t>
      </w:r>
    </w:p>
    <w:p w14:paraId="3169019E" w14:textId="77777777" w:rsidR="008D6712" w:rsidRPr="007509E3" w:rsidRDefault="008D6712" w:rsidP="00BF69E7">
      <w:pPr>
        <w:pStyle w:val="ListParagraph"/>
        <w:widowControl w:val="0"/>
        <w:numPr>
          <w:ilvl w:val="0"/>
          <w:numId w:val="12"/>
        </w:num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>Interaction with government on farmers’ behalf</w:t>
      </w:r>
    </w:p>
    <w:p w14:paraId="246FE8BC" w14:textId="77777777" w:rsidR="008D6712" w:rsidRPr="007509E3" w:rsidRDefault="008D6712" w:rsidP="00BF69E7">
      <w:pPr>
        <w:spacing w:afterLines="120" w:after="288" w:line="240" w:lineRule="auto"/>
        <w:ind w:right="7197"/>
        <w:rPr>
          <w:rFonts w:eastAsia="Gill Sans MT" w:cstheme="minorHAnsi"/>
        </w:rPr>
      </w:pPr>
      <w:r w:rsidRPr="007509E3">
        <w:rPr>
          <w:rFonts w:eastAsia="Gill Sans MT" w:cstheme="minorHAnsi"/>
          <w:b/>
          <w:bCs/>
        </w:rPr>
        <w:t>Backg</w:t>
      </w:r>
      <w:r w:rsidRPr="007509E3">
        <w:rPr>
          <w:rFonts w:eastAsia="Gill Sans MT" w:cstheme="minorHAnsi"/>
          <w:b/>
          <w:bCs/>
          <w:spacing w:val="-3"/>
        </w:rPr>
        <w:t>r</w:t>
      </w:r>
      <w:r w:rsidRPr="007509E3">
        <w:rPr>
          <w:rFonts w:eastAsia="Gill Sans MT" w:cstheme="minorHAnsi"/>
          <w:b/>
          <w:bCs/>
          <w:spacing w:val="1"/>
        </w:rPr>
        <w:t>ou</w:t>
      </w:r>
      <w:r w:rsidRPr="007509E3">
        <w:rPr>
          <w:rFonts w:eastAsia="Gill Sans MT" w:cstheme="minorHAnsi"/>
          <w:b/>
          <w:bCs/>
          <w:spacing w:val="-2"/>
        </w:rPr>
        <w:t>n</w:t>
      </w:r>
      <w:r w:rsidRPr="007509E3">
        <w:rPr>
          <w:rFonts w:eastAsia="Gill Sans MT" w:cstheme="minorHAnsi"/>
          <w:b/>
          <w:bCs/>
        </w:rPr>
        <w:t>d</w:t>
      </w:r>
      <w:bookmarkStart w:id="3" w:name="_Hlk66802035"/>
    </w:p>
    <w:bookmarkEnd w:id="3"/>
    <w:p w14:paraId="76B8BE06" w14:textId="75B02B8C" w:rsidR="009E67FF" w:rsidRPr="007509E3" w:rsidRDefault="002B45DE" w:rsidP="0068327E">
      <w:pPr>
        <w:rPr>
          <w:rFonts w:cstheme="minorHAnsi"/>
        </w:rPr>
      </w:pPr>
      <w:r>
        <w:rPr>
          <w:rFonts w:cstheme="minorHAnsi"/>
        </w:rPr>
        <w:t xml:space="preserve">The </w:t>
      </w:r>
      <w:r w:rsidR="008E72F1">
        <w:rPr>
          <w:rFonts w:cstheme="minorHAnsi"/>
        </w:rPr>
        <w:t xml:space="preserve">base funding model </w:t>
      </w:r>
      <w:r w:rsidR="00750B4F">
        <w:rPr>
          <w:rFonts w:cstheme="minorHAnsi"/>
        </w:rPr>
        <w:t xml:space="preserve">for Research &amp; Development (R&amp;D) </w:t>
      </w:r>
      <w:r w:rsidR="00C234EF">
        <w:rPr>
          <w:rFonts w:cstheme="minorHAnsi"/>
        </w:rPr>
        <w:t xml:space="preserve">in the pig industry </w:t>
      </w:r>
      <w:r w:rsidR="008E72F1">
        <w:rPr>
          <w:rFonts w:cstheme="minorHAnsi"/>
        </w:rPr>
        <w:t>was initiated in 2009</w:t>
      </w:r>
      <w:r w:rsidR="00DC0EF2">
        <w:rPr>
          <w:rFonts w:cstheme="minorHAnsi"/>
        </w:rPr>
        <w:t>/10</w:t>
      </w:r>
      <w:r w:rsidR="000C54A7">
        <w:rPr>
          <w:rFonts w:cstheme="minorHAnsi"/>
        </w:rPr>
        <w:t xml:space="preserve">. </w:t>
      </w:r>
      <w:r w:rsidR="00DC0EF2" w:rsidRPr="00DC0EF2">
        <w:rPr>
          <w:rFonts w:cstheme="minorHAnsi"/>
        </w:rPr>
        <w:t xml:space="preserve">The intent of base funding is to retain access to infrastructure, </w:t>
      </w:r>
      <w:proofErr w:type="gramStart"/>
      <w:r w:rsidR="00DC0EF2" w:rsidRPr="00DC0EF2">
        <w:rPr>
          <w:rFonts w:cstheme="minorHAnsi"/>
        </w:rPr>
        <w:t>facilities</w:t>
      </w:r>
      <w:proofErr w:type="gramEnd"/>
      <w:r w:rsidR="00DC0EF2" w:rsidRPr="00DC0EF2">
        <w:rPr>
          <w:rFonts w:cstheme="minorHAnsi"/>
        </w:rPr>
        <w:t xml:space="preserve"> and technical capability. Some base funded facilities are commercial pig operations, while others are research institutes primarily for the conduct of production related R&amp;D</w:t>
      </w:r>
      <w:r w:rsidR="00DC0EF2">
        <w:rPr>
          <w:rFonts w:cstheme="minorHAnsi"/>
        </w:rPr>
        <w:t xml:space="preserve">. </w:t>
      </w:r>
      <w:r w:rsidR="0068327E" w:rsidRPr="007509E3">
        <w:rPr>
          <w:rFonts w:cstheme="minorHAnsi"/>
        </w:rPr>
        <w:t>APL</w:t>
      </w:r>
      <w:r w:rsidR="00C9352B" w:rsidRPr="007509E3">
        <w:rPr>
          <w:rFonts w:cstheme="minorHAnsi"/>
        </w:rPr>
        <w:t xml:space="preserve"> </w:t>
      </w:r>
      <w:r w:rsidR="006D7419" w:rsidRPr="007509E3">
        <w:rPr>
          <w:rFonts w:cstheme="minorHAnsi"/>
        </w:rPr>
        <w:t xml:space="preserve">invests </w:t>
      </w:r>
      <w:r w:rsidR="0068327E" w:rsidRPr="007509E3">
        <w:rPr>
          <w:rFonts w:cstheme="minorHAnsi"/>
        </w:rPr>
        <w:t xml:space="preserve">significantly each year to </w:t>
      </w:r>
      <w:r w:rsidR="00880B9F" w:rsidRPr="007509E3">
        <w:rPr>
          <w:rFonts w:cstheme="minorHAnsi"/>
        </w:rPr>
        <w:t>secure</w:t>
      </w:r>
      <w:r w:rsidR="0068327E" w:rsidRPr="007509E3">
        <w:rPr>
          <w:rFonts w:cstheme="minorHAnsi"/>
        </w:rPr>
        <w:t xml:space="preserve"> access to research facilities through base funding. </w:t>
      </w:r>
      <w:r w:rsidR="002B2EE7">
        <w:rPr>
          <w:rFonts w:cstheme="minorHAnsi"/>
        </w:rPr>
        <w:t>The intent of b</w:t>
      </w:r>
      <w:r w:rsidR="004013C4">
        <w:rPr>
          <w:rFonts w:cstheme="minorHAnsi"/>
        </w:rPr>
        <w:t xml:space="preserve">ase funding arrangements with core </w:t>
      </w:r>
      <w:r w:rsidR="00FB42A7">
        <w:rPr>
          <w:rFonts w:cstheme="minorHAnsi"/>
        </w:rPr>
        <w:t>R&amp;D</w:t>
      </w:r>
      <w:r w:rsidR="009430B0">
        <w:rPr>
          <w:rFonts w:cstheme="minorHAnsi"/>
        </w:rPr>
        <w:t xml:space="preserve"> providers has </w:t>
      </w:r>
      <w:r w:rsidR="00A55CCB">
        <w:rPr>
          <w:rFonts w:cstheme="minorHAnsi"/>
        </w:rPr>
        <w:t xml:space="preserve">been to </w:t>
      </w:r>
      <w:r w:rsidR="009430B0">
        <w:rPr>
          <w:rFonts w:cstheme="minorHAnsi"/>
        </w:rPr>
        <w:t xml:space="preserve">support a vast number of R&amp;D projects over many years through securing the availability of infrastructure and technical </w:t>
      </w:r>
      <w:r w:rsidR="002B2EE7">
        <w:rPr>
          <w:rFonts w:cstheme="minorHAnsi"/>
        </w:rPr>
        <w:t>capability, whilst</w:t>
      </w:r>
      <w:r w:rsidR="008929F3">
        <w:rPr>
          <w:rFonts w:cstheme="minorHAnsi"/>
        </w:rPr>
        <w:t xml:space="preserve"> also helping to contain project costs.</w:t>
      </w:r>
      <w:r w:rsidR="009E67FF" w:rsidRPr="007509E3">
        <w:rPr>
          <w:rFonts w:cstheme="minorHAnsi"/>
        </w:rPr>
        <w:t xml:space="preserve"> </w:t>
      </w:r>
    </w:p>
    <w:p w14:paraId="7204A428" w14:textId="083BA5F0" w:rsidR="0068327E" w:rsidRPr="007509E3" w:rsidRDefault="0068327E" w:rsidP="0068327E">
      <w:pPr>
        <w:rPr>
          <w:rFonts w:cstheme="minorHAnsi"/>
        </w:rPr>
      </w:pPr>
      <w:r w:rsidRPr="007509E3">
        <w:rPr>
          <w:rFonts w:cstheme="minorHAnsi"/>
        </w:rPr>
        <w:t xml:space="preserve">The facilities </w:t>
      </w:r>
      <w:r w:rsidR="00206D23" w:rsidRPr="007509E3">
        <w:rPr>
          <w:rFonts w:cstheme="minorHAnsi"/>
        </w:rPr>
        <w:t>currently</w:t>
      </w:r>
      <w:r w:rsidR="008B15F0" w:rsidRPr="007509E3">
        <w:rPr>
          <w:rFonts w:cstheme="minorHAnsi"/>
        </w:rPr>
        <w:t>,</w:t>
      </w:r>
      <w:r w:rsidR="00532EAB" w:rsidRPr="007509E3">
        <w:rPr>
          <w:rFonts w:cstheme="minorHAnsi"/>
        </w:rPr>
        <w:t xml:space="preserve"> as at</w:t>
      </w:r>
      <w:r w:rsidR="00CD703F">
        <w:rPr>
          <w:rFonts w:cstheme="minorHAnsi"/>
        </w:rPr>
        <w:t xml:space="preserve"> </w:t>
      </w:r>
      <w:r w:rsidR="00FB42A7">
        <w:rPr>
          <w:rFonts w:cstheme="minorHAnsi"/>
        </w:rPr>
        <w:t>F</w:t>
      </w:r>
      <w:r w:rsidR="00532EAB" w:rsidRPr="007509E3">
        <w:rPr>
          <w:rFonts w:cstheme="minorHAnsi"/>
        </w:rPr>
        <w:t xml:space="preserve">inancial </w:t>
      </w:r>
      <w:r w:rsidR="00CD703F">
        <w:rPr>
          <w:rFonts w:cstheme="minorHAnsi"/>
        </w:rPr>
        <w:t>Y</w:t>
      </w:r>
      <w:r w:rsidR="00532EAB" w:rsidRPr="007509E3">
        <w:rPr>
          <w:rFonts w:cstheme="minorHAnsi"/>
        </w:rPr>
        <w:t>ear</w:t>
      </w:r>
      <w:r w:rsidR="00CD703F">
        <w:rPr>
          <w:rFonts w:cstheme="minorHAnsi"/>
        </w:rPr>
        <w:t xml:space="preserve"> (FY)</w:t>
      </w:r>
      <w:r w:rsidR="00532EAB" w:rsidRPr="007509E3">
        <w:rPr>
          <w:rFonts w:cstheme="minorHAnsi"/>
        </w:rPr>
        <w:t xml:space="preserve"> 2024</w:t>
      </w:r>
      <w:r w:rsidR="00A60BB1" w:rsidRPr="007509E3">
        <w:rPr>
          <w:rFonts w:cstheme="minorHAnsi"/>
        </w:rPr>
        <w:t xml:space="preserve"> being funded </w:t>
      </w:r>
      <w:r w:rsidR="009E67FF" w:rsidRPr="007509E3">
        <w:rPr>
          <w:rFonts w:cstheme="minorHAnsi"/>
        </w:rPr>
        <w:t xml:space="preserve">by APL </w:t>
      </w:r>
      <w:r w:rsidR="00A60BB1" w:rsidRPr="007509E3">
        <w:rPr>
          <w:rFonts w:cstheme="minorHAnsi"/>
        </w:rPr>
        <w:t>through this funding model</w:t>
      </w:r>
      <w:r w:rsidR="00532EAB" w:rsidRPr="007509E3">
        <w:rPr>
          <w:rFonts w:cstheme="minorHAnsi"/>
        </w:rPr>
        <w:t xml:space="preserve"> </w:t>
      </w:r>
      <w:r w:rsidRPr="007509E3">
        <w:rPr>
          <w:rFonts w:cstheme="minorHAnsi"/>
        </w:rPr>
        <w:t>include Rivalea</w:t>
      </w:r>
      <w:r w:rsidR="00BC5EEC" w:rsidRPr="007509E3">
        <w:rPr>
          <w:rFonts w:cstheme="minorHAnsi"/>
        </w:rPr>
        <w:t xml:space="preserve"> (Australia) Pty Ltd</w:t>
      </w:r>
      <w:r w:rsidRPr="007509E3">
        <w:rPr>
          <w:rFonts w:cstheme="minorHAnsi"/>
        </w:rPr>
        <w:t xml:space="preserve">, </w:t>
      </w:r>
      <w:r w:rsidR="00532EAB" w:rsidRPr="007509E3">
        <w:rPr>
          <w:rFonts w:cstheme="minorHAnsi"/>
        </w:rPr>
        <w:t xml:space="preserve">SunPork Consolidated </w:t>
      </w:r>
      <w:r w:rsidR="00BC5EEC" w:rsidRPr="007509E3">
        <w:rPr>
          <w:rFonts w:cstheme="minorHAnsi"/>
        </w:rPr>
        <w:t>Pty Ltd</w:t>
      </w:r>
      <w:r w:rsidR="009726CB" w:rsidRPr="007509E3">
        <w:rPr>
          <w:rFonts w:cstheme="minorHAnsi"/>
        </w:rPr>
        <w:t xml:space="preserve"> </w:t>
      </w:r>
      <w:r w:rsidR="00532EAB" w:rsidRPr="007509E3">
        <w:rPr>
          <w:rFonts w:cstheme="minorHAnsi"/>
        </w:rPr>
        <w:t xml:space="preserve">and </w:t>
      </w:r>
      <w:r w:rsidR="009726CB" w:rsidRPr="007509E3">
        <w:rPr>
          <w:rFonts w:cstheme="minorHAnsi"/>
        </w:rPr>
        <w:t xml:space="preserve">the South Australian Research </w:t>
      </w:r>
      <w:r w:rsidR="00C42579" w:rsidRPr="007509E3">
        <w:rPr>
          <w:rFonts w:cstheme="minorHAnsi"/>
        </w:rPr>
        <w:t>and Development Institute (SARDI</w:t>
      </w:r>
      <w:proofErr w:type="gramStart"/>
      <w:r w:rsidR="00C42579" w:rsidRPr="007509E3">
        <w:rPr>
          <w:rFonts w:cstheme="minorHAnsi"/>
        </w:rPr>
        <w:t>)</w:t>
      </w:r>
      <w:r w:rsidR="00B4577B">
        <w:rPr>
          <w:rFonts w:cstheme="minorHAnsi"/>
        </w:rPr>
        <w:t>,</w:t>
      </w:r>
      <w:r w:rsidR="00C42579" w:rsidRPr="007509E3">
        <w:rPr>
          <w:rFonts w:cstheme="minorHAnsi"/>
        </w:rPr>
        <w:t xml:space="preserve"> </w:t>
      </w:r>
      <w:r w:rsidR="00774DCC" w:rsidRPr="007509E3">
        <w:rPr>
          <w:rFonts w:cstheme="minorHAnsi"/>
        </w:rPr>
        <w:t>but</w:t>
      </w:r>
      <w:proofErr w:type="gramEnd"/>
      <w:r w:rsidR="00CE6432" w:rsidRPr="007509E3">
        <w:rPr>
          <w:rFonts w:cstheme="minorHAnsi"/>
        </w:rPr>
        <w:t xml:space="preserve"> have in the past also included The University of Melbourne</w:t>
      </w:r>
      <w:r w:rsidR="00367F15" w:rsidRPr="007509E3">
        <w:rPr>
          <w:rFonts w:cstheme="minorHAnsi"/>
        </w:rPr>
        <w:t>,</w:t>
      </w:r>
      <w:r w:rsidR="00CE6432" w:rsidRPr="007509E3">
        <w:rPr>
          <w:rFonts w:cstheme="minorHAnsi"/>
        </w:rPr>
        <w:t xml:space="preserve"> Pork Innovation</w:t>
      </w:r>
      <w:r w:rsidR="00E80F1F" w:rsidRPr="007509E3">
        <w:rPr>
          <w:rFonts w:cstheme="minorHAnsi"/>
        </w:rPr>
        <w:t xml:space="preserve"> Western Australia </w:t>
      </w:r>
      <w:r w:rsidR="00463249" w:rsidRPr="007509E3">
        <w:rPr>
          <w:rFonts w:cstheme="minorHAnsi"/>
        </w:rPr>
        <w:t xml:space="preserve">(PIWA) </w:t>
      </w:r>
      <w:r w:rsidR="00E80F1F" w:rsidRPr="007509E3">
        <w:rPr>
          <w:rFonts w:cstheme="minorHAnsi"/>
        </w:rPr>
        <w:t>and</w:t>
      </w:r>
      <w:r w:rsidR="00463249" w:rsidRPr="007509E3">
        <w:rPr>
          <w:rFonts w:cstheme="minorHAnsi"/>
        </w:rPr>
        <w:t xml:space="preserve"> </w:t>
      </w:r>
      <w:r w:rsidRPr="007509E3">
        <w:rPr>
          <w:rFonts w:cstheme="minorHAnsi"/>
        </w:rPr>
        <w:t>SunPork North</w:t>
      </w:r>
      <w:r w:rsidR="00593232" w:rsidRPr="007509E3">
        <w:rPr>
          <w:rFonts w:cstheme="minorHAnsi"/>
        </w:rPr>
        <w:t xml:space="preserve"> and</w:t>
      </w:r>
      <w:r w:rsidR="00955007" w:rsidRPr="007509E3">
        <w:rPr>
          <w:rFonts w:cstheme="minorHAnsi"/>
        </w:rPr>
        <w:t xml:space="preserve"> SunPork</w:t>
      </w:r>
      <w:r w:rsidRPr="007509E3">
        <w:rPr>
          <w:rFonts w:cstheme="minorHAnsi"/>
        </w:rPr>
        <w:t xml:space="preserve"> South</w:t>
      </w:r>
      <w:r w:rsidR="00B915C9" w:rsidRPr="007509E3">
        <w:rPr>
          <w:rFonts w:cstheme="minorHAnsi"/>
        </w:rPr>
        <w:t xml:space="preserve"> campuses as individual entities</w:t>
      </w:r>
      <w:r w:rsidRPr="007509E3">
        <w:rPr>
          <w:rFonts w:cstheme="minorHAnsi"/>
        </w:rPr>
        <w:t xml:space="preserve">. </w:t>
      </w:r>
    </w:p>
    <w:p w14:paraId="5A274237" w14:textId="4D383456" w:rsidR="00F42EDF" w:rsidRPr="007509E3" w:rsidRDefault="009D6641" w:rsidP="0068327E">
      <w:pPr>
        <w:rPr>
          <w:rFonts w:cstheme="minorHAnsi"/>
        </w:rPr>
      </w:pPr>
      <w:r w:rsidRPr="007509E3">
        <w:rPr>
          <w:rFonts w:cstheme="minorHAnsi"/>
        </w:rPr>
        <w:t>P</w:t>
      </w:r>
      <w:r w:rsidR="00F42EDF" w:rsidRPr="007509E3">
        <w:rPr>
          <w:rFonts w:cstheme="minorHAnsi"/>
        </w:rPr>
        <w:t>rimarily</w:t>
      </w:r>
      <w:r w:rsidRPr="007509E3">
        <w:rPr>
          <w:rFonts w:cstheme="minorHAnsi"/>
        </w:rPr>
        <w:t xml:space="preserve">, </w:t>
      </w:r>
      <w:r w:rsidR="009C333C">
        <w:rPr>
          <w:rFonts w:cstheme="minorHAnsi"/>
        </w:rPr>
        <w:t>R&amp;D</w:t>
      </w:r>
      <w:r w:rsidRPr="007509E3">
        <w:rPr>
          <w:rFonts w:cstheme="minorHAnsi"/>
        </w:rPr>
        <w:t xml:space="preserve"> using base funded facilities has been</w:t>
      </w:r>
      <w:r w:rsidR="00D2023A" w:rsidRPr="007509E3">
        <w:rPr>
          <w:rFonts w:cstheme="minorHAnsi"/>
        </w:rPr>
        <w:t xml:space="preserve"> in the </w:t>
      </w:r>
      <w:r w:rsidR="00AE0A21" w:rsidRPr="007509E3">
        <w:rPr>
          <w:rFonts w:cstheme="minorHAnsi"/>
        </w:rPr>
        <w:t>cost of production</w:t>
      </w:r>
      <w:r w:rsidR="002B4804" w:rsidRPr="007509E3">
        <w:rPr>
          <w:rFonts w:cstheme="minorHAnsi"/>
        </w:rPr>
        <w:t xml:space="preserve"> area</w:t>
      </w:r>
      <w:r w:rsidR="00A179C8" w:rsidRPr="007509E3">
        <w:rPr>
          <w:rFonts w:cstheme="minorHAnsi"/>
        </w:rPr>
        <w:t xml:space="preserve"> but has also been used more recently for research relevant to</w:t>
      </w:r>
      <w:r w:rsidR="006D7419" w:rsidRPr="007509E3">
        <w:rPr>
          <w:rFonts w:cstheme="minorHAnsi"/>
        </w:rPr>
        <w:t xml:space="preserve"> eating quality.</w:t>
      </w:r>
    </w:p>
    <w:p w14:paraId="36D62509" w14:textId="77777777" w:rsidR="008D6712" w:rsidRPr="007509E3" w:rsidRDefault="008D6712" w:rsidP="00BF69E7">
      <w:pPr>
        <w:spacing w:afterLines="120" w:after="288" w:line="240" w:lineRule="auto"/>
        <w:rPr>
          <w:rFonts w:cstheme="minorHAnsi"/>
          <w:b/>
          <w:bCs/>
        </w:rPr>
      </w:pPr>
      <w:r w:rsidRPr="007509E3">
        <w:rPr>
          <w:rFonts w:cstheme="minorHAnsi"/>
          <w:b/>
          <w:bCs/>
        </w:rPr>
        <w:t>Current project</w:t>
      </w:r>
    </w:p>
    <w:p w14:paraId="50578982" w14:textId="3104EE81" w:rsidR="008D6712" w:rsidRPr="007509E3" w:rsidRDefault="008D6712" w:rsidP="00BF69E7">
      <w:p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 xml:space="preserve">APL is seeking proposals to conduct a </w:t>
      </w:r>
      <w:r w:rsidR="00EE2D92" w:rsidRPr="007509E3">
        <w:rPr>
          <w:rFonts w:cstheme="minorHAnsi"/>
        </w:rPr>
        <w:t>benefit cost analysis to</w:t>
      </w:r>
      <w:r w:rsidR="00066706" w:rsidRPr="007509E3">
        <w:rPr>
          <w:rFonts w:cstheme="minorHAnsi"/>
        </w:rPr>
        <w:t xml:space="preserve"> determine </w:t>
      </w:r>
      <w:r w:rsidR="00AF2C15">
        <w:rPr>
          <w:rFonts w:cstheme="minorHAnsi"/>
        </w:rPr>
        <w:t xml:space="preserve">what </w:t>
      </w:r>
      <w:r w:rsidR="00066706" w:rsidRPr="007509E3">
        <w:rPr>
          <w:rFonts w:cstheme="minorHAnsi"/>
        </w:rPr>
        <w:t xml:space="preserve">impact APL’s investment </w:t>
      </w:r>
      <w:r w:rsidR="004058B0" w:rsidRPr="007509E3">
        <w:rPr>
          <w:rFonts w:cstheme="minorHAnsi"/>
        </w:rPr>
        <w:t>to base funded facilities has for</w:t>
      </w:r>
      <w:r w:rsidRPr="007509E3">
        <w:rPr>
          <w:rFonts w:cstheme="minorHAnsi"/>
        </w:rPr>
        <w:t xml:space="preserve"> the pork industry.</w:t>
      </w:r>
      <w:r w:rsidR="001B263F">
        <w:rPr>
          <w:rFonts w:cstheme="minorHAnsi"/>
        </w:rPr>
        <w:t xml:space="preserve"> To be </w:t>
      </w:r>
      <w:r w:rsidR="005F617E">
        <w:rPr>
          <w:rFonts w:cstheme="minorHAnsi"/>
        </w:rPr>
        <w:t xml:space="preserve">more </w:t>
      </w:r>
      <w:r w:rsidR="001B263F">
        <w:rPr>
          <w:rFonts w:cstheme="minorHAnsi"/>
        </w:rPr>
        <w:t>relevant to today’s</w:t>
      </w:r>
      <w:r w:rsidR="006B1133">
        <w:rPr>
          <w:rFonts w:cstheme="minorHAnsi"/>
        </w:rPr>
        <w:t xml:space="preserve"> market</w:t>
      </w:r>
      <w:r w:rsidR="00DC0EF2">
        <w:rPr>
          <w:rFonts w:cstheme="minorHAnsi"/>
        </w:rPr>
        <w:t>,</w:t>
      </w:r>
      <w:r w:rsidR="006B1133">
        <w:rPr>
          <w:rFonts w:cstheme="minorHAnsi"/>
        </w:rPr>
        <w:t xml:space="preserve"> it is proposed that the project</w:t>
      </w:r>
      <w:r w:rsidR="00423975">
        <w:rPr>
          <w:rFonts w:cstheme="minorHAnsi"/>
        </w:rPr>
        <w:t xml:space="preserve"> looks at R&amp;D </w:t>
      </w:r>
      <w:r w:rsidR="00DC0EF2">
        <w:rPr>
          <w:rFonts w:cstheme="minorHAnsi"/>
        </w:rPr>
        <w:t xml:space="preserve">investments </w:t>
      </w:r>
      <w:r w:rsidR="00423975">
        <w:rPr>
          <w:rFonts w:cstheme="minorHAnsi"/>
        </w:rPr>
        <w:t xml:space="preserve">conducted </w:t>
      </w:r>
      <w:r w:rsidR="00715FB7">
        <w:rPr>
          <w:rFonts w:cstheme="minorHAnsi"/>
        </w:rPr>
        <w:t>over</w:t>
      </w:r>
      <w:r w:rsidR="00423975">
        <w:rPr>
          <w:rFonts w:cstheme="minorHAnsi"/>
        </w:rPr>
        <w:t xml:space="preserve"> the last </w:t>
      </w:r>
      <w:r w:rsidR="00DC0EF2">
        <w:rPr>
          <w:rFonts w:cstheme="minorHAnsi"/>
        </w:rPr>
        <w:t xml:space="preserve">four </w:t>
      </w:r>
      <w:r w:rsidR="00423975">
        <w:rPr>
          <w:rFonts w:cstheme="minorHAnsi"/>
        </w:rPr>
        <w:t>years</w:t>
      </w:r>
      <w:r w:rsidR="00487755">
        <w:rPr>
          <w:rFonts w:cstheme="minorHAnsi"/>
        </w:rPr>
        <w:t xml:space="preserve"> (FY</w:t>
      </w:r>
      <w:r w:rsidR="00DC0EF2">
        <w:rPr>
          <w:rFonts w:cstheme="minorHAnsi"/>
        </w:rPr>
        <w:t>20</w:t>
      </w:r>
      <w:r w:rsidR="000D5FEA">
        <w:rPr>
          <w:rFonts w:cstheme="minorHAnsi"/>
        </w:rPr>
        <w:t xml:space="preserve"> – FY23)</w:t>
      </w:r>
      <w:r w:rsidR="00382507">
        <w:rPr>
          <w:rFonts w:cstheme="minorHAnsi"/>
        </w:rPr>
        <w:t xml:space="preserve"> up to 20 research projects</w:t>
      </w:r>
      <w:r w:rsidR="004B174D">
        <w:rPr>
          <w:rFonts w:cstheme="minorHAnsi"/>
        </w:rPr>
        <w:t>.</w:t>
      </w:r>
      <w:r w:rsidR="00487755">
        <w:rPr>
          <w:rFonts w:cstheme="minorHAnsi"/>
        </w:rPr>
        <w:t xml:space="preserve"> This should be undertaken with the understanding</w:t>
      </w:r>
      <w:r w:rsidR="000D5FEA">
        <w:rPr>
          <w:rFonts w:cstheme="minorHAnsi"/>
        </w:rPr>
        <w:t xml:space="preserve"> that the cost of a Research Equivalent </w:t>
      </w:r>
      <w:r w:rsidR="007632E5">
        <w:rPr>
          <w:rFonts w:cstheme="minorHAnsi"/>
        </w:rPr>
        <w:t>will increase from $80,000 to $88,000</w:t>
      </w:r>
      <w:r w:rsidR="00F42FFC">
        <w:rPr>
          <w:rFonts w:cstheme="minorHAnsi"/>
        </w:rPr>
        <w:t>from FY25</w:t>
      </w:r>
      <w:r w:rsidR="00D44FCC">
        <w:rPr>
          <w:rFonts w:cstheme="minorHAnsi"/>
        </w:rPr>
        <w:t xml:space="preserve">, and how this increase will impact value </w:t>
      </w:r>
      <w:r w:rsidR="008A1F72">
        <w:rPr>
          <w:rFonts w:cstheme="minorHAnsi"/>
        </w:rPr>
        <w:t xml:space="preserve">and overall industry benefit </w:t>
      </w:r>
      <w:r w:rsidR="00D44FCC">
        <w:rPr>
          <w:rFonts w:cstheme="minorHAnsi"/>
        </w:rPr>
        <w:t>going forward.</w:t>
      </w:r>
    </w:p>
    <w:p w14:paraId="6D8769C9" w14:textId="6EBD2502" w:rsidR="005067E6" w:rsidRPr="007509E3" w:rsidRDefault="00AC5456" w:rsidP="00BF69E7">
      <w:p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lastRenderedPageBreak/>
        <w:t xml:space="preserve">Over the last </w:t>
      </w:r>
      <w:r w:rsidR="00DC0EF2">
        <w:rPr>
          <w:rFonts w:cstheme="minorHAnsi"/>
        </w:rPr>
        <w:t xml:space="preserve">four </w:t>
      </w:r>
      <w:r w:rsidRPr="007509E3">
        <w:rPr>
          <w:rFonts w:cstheme="minorHAnsi"/>
        </w:rPr>
        <w:t xml:space="preserve">years APL have invested between </w:t>
      </w:r>
      <w:r w:rsidR="005955FC">
        <w:rPr>
          <w:rFonts w:cstheme="minorHAnsi"/>
        </w:rPr>
        <w:t>$424,000</w:t>
      </w:r>
      <w:r w:rsidR="00D03138">
        <w:rPr>
          <w:rFonts w:cstheme="minorHAnsi"/>
        </w:rPr>
        <w:t xml:space="preserve"> and $</w:t>
      </w:r>
      <w:r w:rsidR="00E05BCD">
        <w:rPr>
          <w:rFonts w:cstheme="minorHAnsi"/>
        </w:rPr>
        <w:t>744</w:t>
      </w:r>
      <w:r w:rsidR="00D03138">
        <w:rPr>
          <w:rFonts w:cstheme="minorHAnsi"/>
        </w:rPr>
        <w:t>,000 annually</w:t>
      </w:r>
      <w:r w:rsidR="00042B65">
        <w:rPr>
          <w:rFonts w:cstheme="minorHAnsi"/>
        </w:rPr>
        <w:t xml:space="preserve"> across </w:t>
      </w:r>
      <w:r w:rsidR="003F6262">
        <w:rPr>
          <w:rFonts w:cstheme="minorHAnsi"/>
        </w:rPr>
        <w:t xml:space="preserve">numerous </w:t>
      </w:r>
      <w:r w:rsidR="009664F0">
        <w:rPr>
          <w:rFonts w:cstheme="minorHAnsi"/>
        </w:rPr>
        <w:t>R&amp;D</w:t>
      </w:r>
      <w:r w:rsidR="003F6262">
        <w:rPr>
          <w:rFonts w:cstheme="minorHAnsi"/>
        </w:rPr>
        <w:t xml:space="preserve"> projects</w:t>
      </w:r>
      <w:r w:rsidR="00BB306F">
        <w:rPr>
          <w:rFonts w:cstheme="minorHAnsi"/>
        </w:rPr>
        <w:t>.</w:t>
      </w:r>
    </w:p>
    <w:p w14:paraId="494325C1" w14:textId="77777777" w:rsidR="008D6712" w:rsidRPr="007509E3" w:rsidRDefault="008D6712" w:rsidP="00BF69E7">
      <w:pPr>
        <w:spacing w:afterLines="120" w:after="288" w:line="240" w:lineRule="auto"/>
        <w:rPr>
          <w:rFonts w:cstheme="minorHAnsi"/>
        </w:rPr>
      </w:pPr>
      <w:r w:rsidRPr="007509E3">
        <w:rPr>
          <w:rFonts w:cstheme="minorHAnsi"/>
        </w:rPr>
        <w:t>The project should address the following questions:</w:t>
      </w:r>
    </w:p>
    <w:p w14:paraId="300C3BAD" w14:textId="26B7CF01" w:rsidR="008D6712" w:rsidRPr="007509E3" w:rsidRDefault="008D6712" w:rsidP="00BF69E7">
      <w:pPr>
        <w:pStyle w:val="paragraph"/>
        <w:numPr>
          <w:ilvl w:val="0"/>
          <w:numId w:val="13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What is the</w:t>
      </w:r>
      <w:r w:rsidR="00811DF9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</w:t>
      </w:r>
      <w:r w:rsidR="008C01F0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financial </w:t>
      </w:r>
      <w:r w:rsidR="00811DF9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benefit in using base funded facilities as opposed to</w:t>
      </w:r>
      <w:r w:rsidR="003542B0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</w:t>
      </w:r>
      <w:proofErr w:type="spellStart"/>
      <w:r w:rsidR="003542B0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non base</w:t>
      </w:r>
      <w:proofErr w:type="spellEnd"/>
      <w:r w:rsidR="003542B0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funded facilities (this </w:t>
      </w:r>
      <w:r w:rsidR="006B3CC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will</w:t>
      </w:r>
      <w:r w:rsidR="003542B0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include using the same</w:t>
      </w:r>
      <w:r w:rsidR="009324F9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research facility with research funded</w:t>
      </w:r>
      <w:r w:rsidR="006B3CC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outside of </w:t>
      </w:r>
      <w:r w:rsidR="006E2533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the </w:t>
      </w:r>
      <w:r w:rsidR="006B3CC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base funding</w:t>
      </w:r>
      <w:r w:rsidR="006E2533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model</w:t>
      </w:r>
      <w:r w:rsidR="006B3CC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)</w:t>
      </w:r>
      <w:r w:rsidRPr="007509E3">
        <w:rPr>
          <w:rStyle w:val="eop"/>
          <w:rFonts w:asciiTheme="minorHAnsi" w:hAnsiTheme="minorHAnsi" w:cstheme="minorHAnsi"/>
          <w:sz w:val="22"/>
          <w:szCs w:val="22"/>
          <w:lang w:val="en-US"/>
        </w:rPr>
        <w:t>?</w:t>
      </w:r>
    </w:p>
    <w:p w14:paraId="605A182A" w14:textId="12881C28" w:rsidR="008D6712" w:rsidRPr="007509E3" w:rsidRDefault="006F4D4D" w:rsidP="00BF69E7">
      <w:pPr>
        <w:pStyle w:val="paragraph"/>
        <w:numPr>
          <w:ilvl w:val="0"/>
          <w:numId w:val="13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How does the use of base funding impact on availability of </w:t>
      </w:r>
      <w:r w:rsidR="00B30213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the facilities and its resources</w:t>
      </w:r>
      <w:r w:rsidR="008D6712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? </w:t>
      </w:r>
      <w:r w:rsidR="008D6712" w:rsidRPr="007509E3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7B5DE58F" w14:textId="0CF57CD8" w:rsidR="008D6712" w:rsidRPr="007509E3" w:rsidRDefault="00BC1B78" w:rsidP="00BF69E7">
      <w:pPr>
        <w:pStyle w:val="paragraph"/>
        <w:numPr>
          <w:ilvl w:val="0"/>
          <w:numId w:val="13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Does the use of base funded facilit</w:t>
      </w:r>
      <w:r w:rsidR="0043277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ies</w:t>
      </w: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provide more timely and relevant </w:t>
      </w:r>
      <w:r w:rsidR="00EA17F3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outcomes for industry</w:t>
      </w:r>
      <w:r w:rsidR="008D6712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?</w:t>
      </w:r>
      <w:r w:rsidR="008D6712" w:rsidRPr="007509E3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5C3CAB23" w14:textId="6941BB3B" w:rsidR="008D6712" w:rsidRPr="007509E3" w:rsidRDefault="009E6E4D" w:rsidP="00BF69E7">
      <w:pPr>
        <w:pStyle w:val="paragraph"/>
        <w:numPr>
          <w:ilvl w:val="0"/>
          <w:numId w:val="13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Does the use of base funded facilities</w:t>
      </w:r>
      <w:r w:rsidR="00D9600A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impact </w:t>
      </w:r>
      <w:r w:rsidR="00DC0EF2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the</w:t>
      </w:r>
      <w:r w:rsidR="00D9600A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</w:t>
      </w:r>
      <w:r w:rsidR="0046612B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sharing and </w:t>
      </w:r>
      <w:r w:rsidR="00512672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adoption </w:t>
      </w:r>
      <w:r w:rsidR="0046612B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of R&amp;D outcomes</w:t>
      </w:r>
      <w:r w:rsidR="00244384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?</w:t>
      </w:r>
      <w:r w:rsidR="008D6712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 </w:t>
      </w:r>
      <w:r w:rsidR="008D6712" w:rsidRPr="007509E3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1E7E583A" w14:textId="67F9880B" w:rsidR="008D6712" w:rsidRPr="007509E3" w:rsidRDefault="00E60C21" w:rsidP="00BF69E7">
      <w:pPr>
        <w:pStyle w:val="ListParagraph"/>
        <w:numPr>
          <w:ilvl w:val="0"/>
          <w:numId w:val="13"/>
        </w:numPr>
        <w:spacing w:after="0" w:line="240" w:lineRule="auto"/>
        <w:ind w:left="357" w:hanging="357"/>
        <w:rPr>
          <w:rStyle w:val="normaltextrun"/>
          <w:rFonts w:cstheme="minorHAnsi"/>
        </w:rPr>
      </w:pPr>
      <w:r w:rsidRPr="007509E3">
        <w:rPr>
          <w:rStyle w:val="normaltextrun"/>
          <w:rFonts w:cstheme="minorHAnsi"/>
          <w:color w:val="0B1213"/>
          <w:position w:val="1"/>
        </w:rPr>
        <w:t xml:space="preserve">Is there a more </w:t>
      </w:r>
      <w:r w:rsidR="00EB13AB" w:rsidRPr="007509E3">
        <w:rPr>
          <w:rStyle w:val="normaltextrun"/>
          <w:rFonts w:cstheme="minorHAnsi"/>
          <w:color w:val="0B1213"/>
          <w:position w:val="1"/>
        </w:rPr>
        <w:t>cost-effective</w:t>
      </w:r>
      <w:r w:rsidRPr="007509E3">
        <w:rPr>
          <w:rStyle w:val="normaltextrun"/>
          <w:rFonts w:cstheme="minorHAnsi"/>
          <w:color w:val="0B1213"/>
          <w:position w:val="1"/>
        </w:rPr>
        <w:t xml:space="preserve"> model</w:t>
      </w:r>
      <w:r w:rsidR="00244384">
        <w:rPr>
          <w:rStyle w:val="normaltextrun"/>
          <w:rFonts w:cstheme="minorHAnsi"/>
          <w:color w:val="0B1213"/>
          <w:position w:val="1"/>
        </w:rPr>
        <w:t xml:space="preserve"> that could be considered</w:t>
      </w:r>
      <w:r w:rsidR="008D6712" w:rsidRPr="007509E3">
        <w:rPr>
          <w:rStyle w:val="normaltextrun"/>
          <w:rFonts w:cstheme="minorHAnsi"/>
          <w:color w:val="0B1213"/>
          <w:position w:val="1"/>
        </w:rPr>
        <w:t>? </w:t>
      </w:r>
    </w:p>
    <w:p w14:paraId="700B5BDE" w14:textId="77777777" w:rsidR="00BF69E7" w:rsidRPr="007509E3" w:rsidRDefault="00BF69E7" w:rsidP="00BF69E7">
      <w:pPr>
        <w:spacing w:after="0" w:line="240" w:lineRule="auto"/>
        <w:rPr>
          <w:rFonts w:cstheme="minorHAnsi"/>
        </w:rPr>
      </w:pPr>
    </w:p>
    <w:p w14:paraId="1A0DD9DB" w14:textId="77777777" w:rsidR="008D6712" w:rsidRPr="007509E3" w:rsidRDefault="008D6712" w:rsidP="00BF69E7">
      <w:pPr>
        <w:spacing w:afterLines="120" w:after="288" w:line="240" w:lineRule="auto"/>
        <w:rPr>
          <w:rFonts w:cstheme="minorHAnsi"/>
          <w:b/>
          <w:bCs/>
          <w:color w:val="DF4661" w:themeColor="accent1"/>
        </w:rPr>
      </w:pPr>
      <w:r w:rsidRPr="007509E3">
        <w:rPr>
          <w:rFonts w:cstheme="minorHAnsi"/>
          <w:b/>
          <w:bCs/>
          <w:color w:val="DF4661" w:themeColor="accent1"/>
        </w:rPr>
        <w:t>Research Purpose</w:t>
      </w:r>
    </w:p>
    <w:p w14:paraId="206B7875" w14:textId="77777777" w:rsidR="008D6712" w:rsidRPr="007509E3" w:rsidRDefault="008D6712" w:rsidP="00BF69E7">
      <w:pPr>
        <w:pStyle w:val="BodyCopy"/>
        <w:spacing w:afterLines="120" w:after="288" w:line="240" w:lineRule="auto"/>
        <w:rPr>
          <w:rFonts w:asciiTheme="minorHAnsi" w:eastAsia="Gill Sans MT" w:hAnsiTheme="minorHAnsi" w:cstheme="minorHAnsi"/>
          <w:b/>
          <w:bCs/>
          <w:spacing w:val="-3"/>
          <w:szCs w:val="22"/>
        </w:rPr>
      </w:pPr>
      <w:r w:rsidRPr="007509E3">
        <w:rPr>
          <w:rFonts w:asciiTheme="minorHAnsi" w:eastAsia="Gill Sans MT" w:hAnsiTheme="minorHAnsi" w:cstheme="minorHAnsi"/>
          <w:b/>
          <w:bCs/>
          <w:spacing w:val="-3"/>
          <w:szCs w:val="22"/>
        </w:rPr>
        <w:t xml:space="preserve">Project objective </w:t>
      </w:r>
    </w:p>
    <w:p w14:paraId="55F8E86F" w14:textId="3B1871E6" w:rsidR="008D6712" w:rsidRPr="007509E3" w:rsidRDefault="00683D73" w:rsidP="00BF69E7">
      <w:pPr>
        <w:pStyle w:val="paragraph"/>
        <w:numPr>
          <w:ilvl w:val="0"/>
          <w:numId w:val="14"/>
        </w:numPr>
        <w:spacing w:before="0" w:beforeAutospacing="0" w:after="0" w:afterAutospacing="0"/>
        <w:ind w:left="357" w:hanging="357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Determine the </w:t>
      </w:r>
      <w:r w:rsidR="00161DD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effectiveness and efficiencies to industry </w:t>
      </w:r>
      <w:proofErr w:type="gramStart"/>
      <w:r w:rsidR="00161DD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through the use of</w:t>
      </w:r>
      <w:proofErr w:type="gramEnd"/>
      <w:r w:rsidR="00161DD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base funded facilities for research</w:t>
      </w:r>
      <w:r w:rsidR="008D6712" w:rsidRPr="007509E3">
        <w:rPr>
          <w:rStyle w:val="eop"/>
          <w:rFonts w:asciiTheme="minorHAnsi" w:hAnsiTheme="minorHAnsi" w:cstheme="minorHAnsi"/>
          <w:sz w:val="22"/>
          <w:szCs w:val="22"/>
          <w:lang w:val="en-US"/>
        </w:rPr>
        <w:t>​</w:t>
      </w:r>
    </w:p>
    <w:p w14:paraId="1929B385" w14:textId="77777777" w:rsidR="00AE68A8" w:rsidRPr="007509E3" w:rsidRDefault="008C28E9" w:rsidP="00BF69E7">
      <w:pPr>
        <w:pStyle w:val="paragraph"/>
        <w:numPr>
          <w:ilvl w:val="0"/>
          <w:numId w:val="14"/>
        </w:numPr>
        <w:spacing w:before="0" w:beforeAutospacing="0" w:after="0" w:afterAutospacing="0"/>
        <w:ind w:left="357" w:hanging="357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Determine</w:t>
      </w:r>
      <w:r w:rsidR="00EA400C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</w:t>
      </w:r>
      <w:r w:rsidR="004269B3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if the use of base funded facilities is </w:t>
      </w:r>
      <w:r w:rsidR="00514CDC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the best model </w:t>
      </w: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for the pig industry</w:t>
      </w:r>
    </w:p>
    <w:p w14:paraId="0BA1B2FC" w14:textId="685583DF" w:rsidR="00AE68A8" w:rsidRPr="007509E3" w:rsidRDefault="00CE0954" w:rsidP="00BF69E7">
      <w:pPr>
        <w:pStyle w:val="paragraph"/>
        <w:numPr>
          <w:ilvl w:val="0"/>
          <w:numId w:val="14"/>
        </w:numPr>
        <w:spacing w:before="0" w:beforeAutospacing="0" w:after="0" w:afterAutospacing="0"/>
        <w:ind w:left="357" w:hanging="357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Possibly identify a model which could provide better </w:t>
      </w:r>
      <w:r w:rsidR="00064EBE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leverage and </w:t>
      </w: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outcomes for </w:t>
      </w:r>
      <w:r w:rsidR="002D175A"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>industry</w:t>
      </w:r>
    </w:p>
    <w:p w14:paraId="23E395ED" w14:textId="19B8A9DE" w:rsidR="00BF69E7" w:rsidRPr="007509E3" w:rsidRDefault="001E0F96" w:rsidP="00586B8C">
      <w:pPr>
        <w:pStyle w:val="paragraph"/>
        <w:spacing w:before="0" w:beforeAutospacing="0" w:after="0" w:afterAutospacing="0"/>
        <w:ind w:left="357"/>
        <w:textAlignment w:val="baseline"/>
        <w:rPr>
          <w:rFonts w:asciiTheme="minorHAnsi" w:hAnsiTheme="minorHAnsi" w:cstheme="minorHAnsi"/>
          <w:sz w:val="22"/>
          <w:szCs w:val="22"/>
        </w:rPr>
      </w:pPr>
      <w:r w:rsidRPr="007509E3">
        <w:rPr>
          <w:rStyle w:val="normaltextrun"/>
          <w:rFonts w:asciiTheme="minorHAnsi" w:hAnsiTheme="minorHAnsi" w:cstheme="minorHAnsi"/>
          <w:color w:val="0B1213"/>
          <w:position w:val="1"/>
          <w:sz w:val="22"/>
          <w:szCs w:val="22"/>
        </w:rPr>
        <w:t xml:space="preserve"> </w:t>
      </w:r>
    </w:p>
    <w:p w14:paraId="6CFB6E00" w14:textId="77777777" w:rsidR="008D6712" w:rsidRPr="007509E3" w:rsidRDefault="008D6712" w:rsidP="00BF69E7">
      <w:pPr>
        <w:spacing w:afterLines="120" w:after="288" w:line="240" w:lineRule="auto"/>
        <w:ind w:right="-20"/>
        <w:rPr>
          <w:rFonts w:eastAsia="Gill Sans MT" w:cstheme="minorHAnsi"/>
          <w:b/>
          <w:bCs/>
        </w:rPr>
      </w:pPr>
      <w:r w:rsidRPr="007509E3">
        <w:rPr>
          <w:rFonts w:eastAsia="Gill Sans MT" w:cstheme="minorHAnsi"/>
          <w:b/>
          <w:bCs/>
        </w:rPr>
        <w:t>Timeli</w:t>
      </w:r>
      <w:r w:rsidRPr="007509E3">
        <w:rPr>
          <w:rFonts w:eastAsia="Gill Sans MT" w:cstheme="minorHAnsi"/>
          <w:b/>
          <w:bCs/>
          <w:spacing w:val="1"/>
        </w:rPr>
        <w:t>n</w:t>
      </w:r>
      <w:r w:rsidRPr="007509E3">
        <w:rPr>
          <w:rFonts w:eastAsia="Gill Sans MT" w:cstheme="minorHAnsi"/>
          <w:b/>
          <w:bCs/>
        </w:rPr>
        <w:t>e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6287"/>
      </w:tblGrid>
      <w:tr w:rsidR="008D6712" w:rsidRPr="007509E3" w14:paraId="68B36876" w14:textId="77777777" w:rsidTr="00BF69E7">
        <w:trPr>
          <w:trHeight w:hRule="exact" w:val="284"/>
        </w:trPr>
        <w:tc>
          <w:tcPr>
            <w:tcW w:w="24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4661" w:themeFill="accent1"/>
          </w:tcPr>
          <w:p w14:paraId="04B7EC17" w14:textId="77777777" w:rsidR="008D6712" w:rsidRPr="007509E3" w:rsidRDefault="008D6712" w:rsidP="00BF69E7">
            <w:pPr>
              <w:spacing w:afterLines="120" w:after="288" w:line="240" w:lineRule="auto"/>
              <w:ind w:left="112" w:right="-20"/>
              <w:rPr>
                <w:rFonts w:cstheme="minorHAnsi"/>
                <w:b/>
                <w:bCs/>
                <w:color w:val="FFFFFF" w:themeColor="background1"/>
              </w:rPr>
            </w:pPr>
            <w:r w:rsidRPr="007509E3">
              <w:rPr>
                <w:rFonts w:cstheme="minorHAnsi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62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4661" w:themeFill="accent1"/>
          </w:tcPr>
          <w:p w14:paraId="1EE8EC06" w14:textId="77777777" w:rsidR="008D6712" w:rsidRPr="007509E3" w:rsidRDefault="008D6712" w:rsidP="00BF69E7">
            <w:pPr>
              <w:spacing w:afterLines="120" w:after="288" w:line="240" w:lineRule="auto"/>
              <w:ind w:left="112" w:right="-20"/>
              <w:rPr>
                <w:rFonts w:cstheme="minorHAnsi"/>
                <w:b/>
                <w:bCs/>
                <w:color w:val="FFFFFF" w:themeColor="background1"/>
              </w:rPr>
            </w:pPr>
            <w:r w:rsidRPr="007509E3">
              <w:rPr>
                <w:rFonts w:cstheme="minorHAnsi"/>
                <w:b/>
                <w:bCs/>
                <w:color w:val="FFFFFF" w:themeColor="background1"/>
              </w:rPr>
              <w:t>Activity</w:t>
            </w:r>
          </w:p>
        </w:tc>
      </w:tr>
      <w:tr w:rsidR="00BF69E7" w:rsidRPr="007509E3" w14:paraId="31E3CAC7" w14:textId="77777777" w:rsidTr="00F724A0">
        <w:trPr>
          <w:trHeight w:hRule="exact" w:val="2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5F3E" w14:textId="5E6A9E11" w:rsidR="00BF69E7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22/12/2023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A856" w14:textId="77777777" w:rsidR="00BF69E7" w:rsidRPr="007509E3" w:rsidRDefault="00BF69E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  <w:spacing w:val="-1"/>
              </w:rPr>
              <w:t>A</w:t>
            </w:r>
            <w:r w:rsidRPr="007509E3">
              <w:rPr>
                <w:rFonts w:eastAsia="Gill Sans MT" w:cstheme="minorHAnsi"/>
              </w:rPr>
              <w:t>ppl</w:t>
            </w:r>
            <w:r w:rsidRPr="007509E3">
              <w:rPr>
                <w:rFonts w:eastAsia="Gill Sans MT" w:cstheme="minorHAnsi"/>
                <w:spacing w:val="-1"/>
              </w:rPr>
              <w:t>ica</w:t>
            </w:r>
            <w:r w:rsidRPr="007509E3">
              <w:rPr>
                <w:rFonts w:eastAsia="Gill Sans MT" w:cstheme="minorHAnsi"/>
                <w:spacing w:val="1"/>
              </w:rPr>
              <w:t>t</w:t>
            </w:r>
            <w:r w:rsidRPr="007509E3">
              <w:rPr>
                <w:rFonts w:eastAsia="Gill Sans MT" w:cstheme="minorHAnsi"/>
              </w:rPr>
              <w:t>ions</w:t>
            </w:r>
            <w:r w:rsidRPr="007509E3">
              <w:rPr>
                <w:rFonts w:eastAsia="Gill Sans MT" w:cstheme="minorHAnsi"/>
                <w:spacing w:val="-9"/>
              </w:rPr>
              <w:t xml:space="preserve"> </w:t>
            </w:r>
            <w:r w:rsidRPr="007509E3">
              <w:rPr>
                <w:rFonts w:eastAsia="Gill Sans MT" w:cstheme="minorHAnsi"/>
                <w:spacing w:val="1"/>
              </w:rPr>
              <w:t>o</w:t>
            </w:r>
            <w:r w:rsidRPr="007509E3">
              <w:rPr>
                <w:rFonts w:eastAsia="Gill Sans MT" w:cstheme="minorHAnsi"/>
              </w:rPr>
              <w:t>pen</w:t>
            </w:r>
          </w:p>
        </w:tc>
      </w:tr>
      <w:tr w:rsidR="00BF69E7" w:rsidRPr="007509E3" w14:paraId="288F4C6C" w14:textId="77777777" w:rsidTr="00F724A0">
        <w:trPr>
          <w:trHeight w:hRule="exact" w:val="28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FE7A" w14:textId="29FE14CE" w:rsidR="00BF69E7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31/01/2024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3B0D" w14:textId="77777777" w:rsidR="00BF69E7" w:rsidRPr="007509E3" w:rsidRDefault="00BF69E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  <w:spacing w:val="-1"/>
              </w:rPr>
              <w:t>A</w:t>
            </w:r>
            <w:r w:rsidRPr="007509E3">
              <w:rPr>
                <w:rFonts w:eastAsia="Gill Sans MT" w:cstheme="minorHAnsi"/>
              </w:rPr>
              <w:t>ppl</w:t>
            </w:r>
            <w:r w:rsidRPr="007509E3">
              <w:rPr>
                <w:rFonts w:eastAsia="Gill Sans MT" w:cstheme="minorHAnsi"/>
                <w:spacing w:val="-1"/>
              </w:rPr>
              <w:t>ica</w:t>
            </w:r>
            <w:r w:rsidRPr="007509E3">
              <w:rPr>
                <w:rFonts w:eastAsia="Gill Sans MT" w:cstheme="minorHAnsi"/>
                <w:spacing w:val="1"/>
              </w:rPr>
              <w:t>t</w:t>
            </w:r>
            <w:r w:rsidRPr="007509E3">
              <w:rPr>
                <w:rFonts w:eastAsia="Gill Sans MT" w:cstheme="minorHAnsi"/>
              </w:rPr>
              <w:t>ions</w:t>
            </w:r>
            <w:r w:rsidRPr="007509E3">
              <w:rPr>
                <w:rFonts w:eastAsia="Gill Sans MT" w:cstheme="minorHAnsi"/>
                <w:spacing w:val="-9"/>
              </w:rPr>
              <w:t xml:space="preserve"> </w:t>
            </w:r>
            <w:r w:rsidRPr="007509E3">
              <w:rPr>
                <w:rFonts w:eastAsia="Gill Sans MT" w:cstheme="minorHAnsi"/>
                <w:spacing w:val="-1"/>
              </w:rPr>
              <w:t>c</w:t>
            </w:r>
            <w:r w:rsidRPr="007509E3">
              <w:rPr>
                <w:rFonts w:eastAsia="Gill Sans MT" w:cstheme="minorHAnsi"/>
              </w:rPr>
              <w:t>lose 5pm</w:t>
            </w:r>
          </w:p>
        </w:tc>
      </w:tr>
      <w:tr w:rsidR="00BF69E7" w:rsidRPr="007509E3" w14:paraId="45446309" w14:textId="77777777" w:rsidTr="00F724A0">
        <w:trPr>
          <w:trHeight w:hRule="exact" w:val="2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97E3" w14:textId="02F172F3" w:rsidR="00BF69E7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14/02/2024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B257" w14:textId="77777777" w:rsidR="00BF69E7" w:rsidRPr="007509E3" w:rsidRDefault="00BF69E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  <w:spacing w:val="1"/>
              </w:rPr>
              <w:t>Notification of proposal review outcome</w:t>
            </w:r>
          </w:p>
        </w:tc>
      </w:tr>
      <w:tr w:rsidR="00BF69E7" w:rsidRPr="007509E3" w14:paraId="6141BC22" w14:textId="77777777" w:rsidTr="00F724A0">
        <w:trPr>
          <w:trHeight w:hRule="exact" w:val="614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2948" w14:textId="38370FC4" w:rsidR="00BF69E7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20/02/2024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A744" w14:textId="77777777" w:rsidR="00BF69E7" w:rsidRPr="007509E3" w:rsidRDefault="00BF69E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</w:rPr>
              <w:t>I</w:t>
            </w:r>
            <w:r w:rsidRPr="007509E3">
              <w:rPr>
                <w:rFonts w:eastAsia="Gill Sans MT" w:cstheme="minorHAnsi"/>
                <w:spacing w:val="-1"/>
              </w:rPr>
              <w:t>ss</w:t>
            </w:r>
            <w:r w:rsidRPr="007509E3">
              <w:rPr>
                <w:rFonts w:eastAsia="Gill Sans MT" w:cstheme="minorHAnsi"/>
              </w:rPr>
              <w:t>ue</w:t>
            </w:r>
            <w:r w:rsidRPr="007509E3">
              <w:rPr>
                <w:rFonts w:eastAsia="Gill Sans MT" w:cstheme="minorHAnsi"/>
                <w:spacing w:val="-11"/>
              </w:rPr>
              <w:t xml:space="preserve"> </w:t>
            </w:r>
            <w:r w:rsidRPr="007509E3">
              <w:rPr>
                <w:rFonts w:eastAsia="Gill Sans MT" w:cstheme="minorHAnsi"/>
                <w:spacing w:val="1"/>
              </w:rPr>
              <w:t>o</w:t>
            </w:r>
            <w:r w:rsidRPr="007509E3">
              <w:rPr>
                <w:rFonts w:eastAsia="Gill Sans MT" w:cstheme="minorHAnsi"/>
              </w:rPr>
              <w:t>f</w:t>
            </w:r>
            <w:r w:rsidRPr="007509E3">
              <w:rPr>
                <w:rFonts w:eastAsia="Gill Sans MT" w:cstheme="minorHAnsi"/>
                <w:spacing w:val="-1"/>
              </w:rPr>
              <w:t xml:space="preserve"> </w:t>
            </w:r>
            <w:r w:rsidRPr="007509E3">
              <w:rPr>
                <w:rFonts w:eastAsia="Gill Sans MT" w:cstheme="minorHAnsi"/>
              </w:rPr>
              <w:t>P</w:t>
            </w:r>
            <w:r w:rsidRPr="007509E3">
              <w:rPr>
                <w:rFonts w:eastAsia="Gill Sans MT" w:cstheme="minorHAnsi"/>
                <w:spacing w:val="-3"/>
              </w:rPr>
              <w:t>r</w:t>
            </w:r>
            <w:r w:rsidRPr="007509E3">
              <w:rPr>
                <w:rFonts w:eastAsia="Gill Sans MT" w:cstheme="minorHAnsi"/>
              </w:rPr>
              <w:t>ovider</w:t>
            </w:r>
            <w:r w:rsidRPr="007509E3">
              <w:rPr>
                <w:rFonts w:eastAsia="Gill Sans MT" w:cstheme="minorHAnsi"/>
                <w:spacing w:val="-7"/>
              </w:rPr>
              <w:t xml:space="preserve"> </w:t>
            </w:r>
            <w:r w:rsidRPr="007509E3">
              <w:rPr>
                <w:rFonts w:eastAsia="Gill Sans MT" w:cstheme="minorHAnsi"/>
                <w:spacing w:val="-1"/>
              </w:rPr>
              <w:t>Agr</w:t>
            </w:r>
            <w:r w:rsidRPr="007509E3">
              <w:rPr>
                <w:rFonts w:eastAsia="Gill Sans MT" w:cstheme="minorHAnsi"/>
              </w:rPr>
              <w:t>eement for successful applications and commencement of project</w:t>
            </w:r>
          </w:p>
        </w:tc>
      </w:tr>
      <w:tr w:rsidR="00144B35" w:rsidRPr="007509E3" w14:paraId="083C3403" w14:textId="77777777" w:rsidTr="00F724A0">
        <w:trPr>
          <w:trHeight w:hRule="exact" w:val="614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72E4" w14:textId="2A7129CF" w:rsidR="00144B35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On execution of the agreement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7A22" w14:textId="6CAE72C6" w:rsidR="00144B35" w:rsidRPr="007509E3" w:rsidRDefault="009567EC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</w:rPr>
              <w:t>APL provide relevant project materials</w:t>
            </w:r>
            <w:r w:rsidR="00305BEE" w:rsidRPr="007509E3">
              <w:rPr>
                <w:rFonts w:eastAsia="Gill Sans MT" w:cstheme="minorHAnsi"/>
              </w:rPr>
              <w:t xml:space="preserve"> for background information</w:t>
            </w:r>
          </w:p>
        </w:tc>
      </w:tr>
      <w:tr w:rsidR="00B12F76" w:rsidRPr="007509E3" w14:paraId="20BFC72B" w14:textId="77777777" w:rsidTr="00270162">
        <w:trPr>
          <w:trHeight w:hRule="exact" w:val="419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B9A4" w14:textId="4E8F62FC" w:rsidR="00B12F76" w:rsidRPr="007509E3" w:rsidRDefault="00382507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>
              <w:rPr>
                <w:rFonts w:eastAsia="Gill Sans MT" w:cstheme="minorHAnsi"/>
              </w:rPr>
              <w:t>21/06/2024</w:t>
            </w:r>
          </w:p>
        </w:tc>
        <w:tc>
          <w:tcPr>
            <w:tcW w:w="6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97A2" w14:textId="588FA328" w:rsidR="00B12F76" w:rsidRPr="007509E3" w:rsidRDefault="00B12F76" w:rsidP="00BF69E7">
            <w:pPr>
              <w:spacing w:afterLines="120" w:after="288" w:line="240" w:lineRule="auto"/>
              <w:ind w:left="112" w:right="-20"/>
              <w:rPr>
                <w:rFonts w:eastAsia="Gill Sans MT" w:cstheme="minorHAnsi"/>
              </w:rPr>
            </w:pPr>
            <w:r w:rsidRPr="007509E3">
              <w:rPr>
                <w:rFonts w:eastAsia="Gill Sans MT" w:cstheme="minorHAnsi"/>
              </w:rPr>
              <w:t>Project completion</w:t>
            </w:r>
          </w:p>
        </w:tc>
      </w:tr>
    </w:tbl>
    <w:p w14:paraId="475D1C64" w14:textId="77777777" w:rsidR="008D6712" w:rsidRPr="007509E3" w:rsidRDefault="008D6712" w:rsidP="00BF69E7">
      <w:pPr>
        <w:spacing w:afterLines="120" w:after="288" w:line="240" w:lineRule="auto"/>
        <w:ind w:right="-20"/>
        <w:rPr>
          <w:rFonts w:cstheme="minorHAnsi"/>
        </w:rPr>
      </w:pPr>
      <w:r w:rsidRPr="007509E3">
        <w:rPr>
          <w:rFonts w:eastAsia="Gill Sans MT" w:cstheme="minorHAnsi"/>
          <w:b/>
          <w:bCs/>
          <w:spacing w:val="1"/>
        </w:rPr>
        <w:br/>
      </w:r>
      <w:r w:rsidRPr="007509E3">
        <w:rPr>
          <w:rFonts w:eastAsia="Gill Sans MT" w:cstheme="minorHAnsi"/>
          <w:b/>
          <w:bCs/>
        </w:rPr>
        <w:t>How</w:t>
      </w:r>
      <w:r w:rsidRPr="007509E3">
        <w:rPr>
          <w:rFonts w:eastAsia="Gill Sans MT" w:cstheme="minorHAnsi"/>
          <w:b/>
          <w:bCs/>
          <w:spacing w:val="-4"/>
        </w:rPr>
        <w:t xml:space="preserve"> </w:t>
      </w:r>
      <w:r w:rsidRPr="007509E3">
        <w:rPr>
          <w:rFonts w:eastAsia="Gill Sans MT" w:cstheme="minorHAnsi"/>
          <w:b/>
          <w:bCs/>
          <w:spacing w:val="-2"/>
        </w:rPr>
        <w:t>t</w:t>
      </w:r>
      <w:r w:rsidRPr="007509E3">
        <w:rPr>
          <w:rFonts w:eastAsia="Gill Sans MT" w:cstheme="minorHAnsi"/>
          <w:b/>
          <w:bCs/>
        </w:rPr>
        <w:t>o</w:t>
      </w:r>
      <w:r w:rsidRPr="007509E3">
        <w:rPr>
          <w:rFonts w:eastAsia="Gill Sans MT" w:cstheme="minorHAnsi"/>
          <w:b/>
          <w:bCs/>
          <w:spacing w:val="-1"/>
        </w:rPr>
        <w:t xml:space="preserve"> </w:t>
      </w:r>
      <w:r w:rsidRPr="007509E3">
        <w:rPr>
          <w:rFonts w:eastAsia="Gill Sans MT" w:cstheme="minorHAnsi"/>
          <w:b/>
          <w:bCs/>
        </w:rPr>
        <w:t>m</w:t>
      </w:r>
      <w:r w:rsidRPr="007509E3">
        <w:rPr>
          <w:rFonts w:eastAsia="Gill Sans MT" w:cstheme="minorHAnsi"/>
          <w:b/>
          <w:bCs/>
          <w:spacing w:val="-3"/>
        </w:rPr>
        <w:t>a</w:t>
      </w:r>
      <w:r w:rsidRPr="007509E3">
        <w:rPr>
          <w:rFonts w:eastAsia="Gill Sans MT" w:cstheme="minorHAnsi"/>
          <w:b/>
          <w:bCs/>
          <w:spacing w:val="2"/>
        </w:rPr>
        <w:t>k</w:t>
      </w:r>
      <w:r w:rsidRPr="007509E3">
        <w:rPr>
          <w:rFonts w:eastAsia="Gill Sans MT" w:cstheme="minorHAnsi"/>
          <w:b/>
          <w:bCs/>
        </w:rPr>
        <w:t>e</w:t>
      </w:r>
      <w:r w:rsidRPr="007509E3">
        <w:rPr>
          <w:rFonts w:eastAsia="Gill Sans MT" w:cstheme="minorHAnsi"/>
          <w:b/>
          <w:bCs/>
          <w:spacing w:val="-4"/>
        </w:rPr>
        <w:t xml:space="preserve"> </w:t>
      </w:r>
      <w:r w:rsidRPr="007509E3">
        <w:rPr>
          <w:rFonts w:eastAsia="Gill Sans MT" w:cstheme="minorHAnsi"/>
          <w:b/>
          <w:bCs/>
        </w:rPr>
        <w:t>a</w:t>
      </w:r>
      <w:r w:rsidRPr="007509E3">
        <w:rPr>
          <w:rFonts w:eastAsia="Gill Sans MT" w:cstheme="minorHAnsi"/>
          <w:b/>
          <w:bCs/>
          <w:spacing w:val="-2"/>
        </w:rPr>
        <w:t xml:space="preserve"> </w:t>
      </w:r>
      <w:r w:rsidRPr="007509E3">
        <w:rPr>
          <w:rFonts w:eastAsia="Gill Sans MT" w:cstheme="minorHAnsi"/>
          <w:b/>
          <w:bCs/>
          <w:spacing w:val="-1"/>
        </w:rPr>
        <w:t>s</w:t>
      </w:r>
      <w:r w:rsidRPr="007509E3">
        <w:rPr>
          <w:rFonts w:eastAsia="Gill Sans MT" w:cstheme="minorHAnsi"/>
          <w:b/>
          <w:bCs/>
        </w:rPr>
        <w:t>ubmi</w:t>
      </w:r>
      <w:r w:rsidRPr="007509E3">
        <w:rPr>
          <w:rFonts w:eastAsia="Gill Sans MT" w:cstheme="minorHAnsi"/>
          <w:b/>
          <w:bCs/>
          <w:spacing w:val="-1"/>
        </w:rPr>
        <w:t>ss</w:t>
      </w:r>
      <w:r w:rsidRPr="007509E3">
        <w:rPr>
          <w:rFonts w:eastAsia="Gill Sans MT" w:cstheme="minorHAnsi"/>
          <w:b/>
          <w:bCs/>
        </w:rPr>
        <w:t>i</w:t>
      </w:r>
      <w:r w:rsidRPr="007509E3">
        <w:rPr>
          <w:rFonts w:eastAsia="Gill Sans MT" w:cstheme="minorHAnsi"/>
          <w:b/>
          <w:bCs/>
          <w:spacing w:val="3"/>
        </w:rPr>
        <w:t>o</w:t>
      </w:r>
      <w:r w:rsidRPr="007509E3">
        <w:rPr>
          <w:rFonts w:eastAsia="Gill Sans MT" w:cstheme="minorHAnsi"/>
          <w:b/>
          <w:bCs/>
          <w:spacing w:val="-2"/>
        </w:rPr>
        <w:t>n</w:t>
      </w:r>
    </w:p>
    <w:p w14:paraId="71BDC447" w14:textId="77777777" w:rsidR="009E5EBA" w:rsidRPr="007509E3" w:rsidRDefault="00E11D01" w:rsidP="007509E3">
      <w:pPr>
        <w:tabs>
          <w:tab w:val="left" w:pos="820"/>
        </w:tabs>
        <w:spacing w:after="0" w:line="240" w:lineRule="auto"/>
        <w:ind w:right="-23"/>
        <w:rPr>
          <w:rFonts w:eastAsia="Gill Sans MT" w:cstheme="minorHAnsi"/>
          <w:spacing w:val="1"/>
        </w:rPr>
      </w:pPr>
      <w:r w:rsidRPr="007509E3">
        <w:rPr>
          <w:rFonts w:eastAsia="Gill Sans MT" w:cstheme="minorHAnsi"/>
          <w:spacing w:val="1"/>
        </w:rPr>
        <w:t xml:space="preserve">Proposals </w:t>
      </w:r>
      <w:r w:rsidR="009E5EBA" w:rsidRPr="007509E3">
        <w:rPr>
          <w:rFonts w:eastAsia="Gill Sans MT" w:cstheme="minorHAnsi"/>
          <w:spacing w:val="1"/>
        </w:rPr>
        <w:t>should be provided electronically to:</w:t>
      </w:r>
    </w:p>
    <w:p w14:paraId="1ADB38EE" w14:textId="77777777" w:rsidR="00DE14E9" w:rsidRDefault="00000000" w:rsidP="007509E3">
      <w:pPr>
        <w:tabs>
          <w:tab w:val="left" w:pos="820"/>
        </w:tabs>
        <w:spacing w:after="0" w:line="240" w:lineRule="auto"/>
        <w:ind w:right="-23"/>
        <w:rPr>
          <w:rStyle w:val="Hyperlink"/>
          <w:rFonts w:eastAsia="Gill Sans MT" w:cstheme="minorHAnsi"/>
          <w:spacing w:val="1"/>
        </w:rPr>
      </w:pPr>
      <w:hyperlink r:id="rId14" w:history="1">
        <w:r w:rsidR="00D279FF" w:rsidRPr="007509E3">
          <w:rPr>
            <w:rStyle w:val="Hyperlink"/>
            <w:rFonts w:eastAsia="Gill Sans MT" w:cstheme="minorHAnsi"/>
            <w:spacing w:val="1"/>
          </w:rPr>
          <w:t>Marzio.magistrelli@australianpork.com.au</w:t>
        </w:r>
      </w:hyperlink>
    </w:p>
    <w:p w14:paraId="19A1B382" w14:textId="420ED0D6" w:rsidR="00ED7588" w:rsidRPr="007509E3" w:rsidRDefault="00DE14E9" w:rsidP="007509E3">
      <w:pPr>
        <w:tabs>
          <w:tab w:val="left" w:pos="820"/>
        </w:tabs>
        <w:spacing w:after="0" w:line="240" w:lineRule="auto"/>
        <w:ind w:right="-23"/>
        <w:rPr>
          <w:rFonts w:eastAsia="Gill Sans MT" w:cstheme="minorHAnsi"/>
          <w:spacing w:val="1"/>
        </w:rPr>
      </w:pPr>
      <w:r>
        <w:rPr>
          <w:rFonts w:eastAsia="Gill Sans MT" w:cstheme="minorHAnsi"/>
          <w:spacing w:val="1"/>
        </w:rPr>
        <w:t>R</w:t>
      </w:r>
      <w:r w:rsidRPr="00DE14E9">
        <w:rPr>
          <w:rFonts w:eastAsia="Gill Sans MT" w:cstheme="minorHAnsi"/>
          <w:spacing w:val="1"/>
        </w:rPr>
        <w:t>ebecca.athorn@australianpork.com.au</w:t>
      </w:r>
      <w:r w:rsidR="00D279FF" w:rsidRPr="007509E3">
        <w:rPr>
          <w:rFonts w:eastAsia="Gill Sans MT" w:cstheme="minorHAnsi"/>
          <w:spacing w:val="1"/>
        </w:rPr>
        <w:t xml:space="preserve"> </w:t>
      </w:r>
    </w:p>
    <w:p w14:paraId="7317C069" w14:textId="74998557" w:rsidR="008D6712" w:rsidRPr="007509E3" w:rsidRDefault="00000000" w:rsidP="007509E3">
      <w:pPr>
        <w:tabs>
          <w:tab w:val="left" w:pos="820"/>
        </w:tabs>
        <w:spacing w:after="0" w:line="240" w:lineRule="auto"/>
        <w:ind w:right="-23"/>
        <w:rPr>
          <w:rFonts w:eastAsia="Gill Sans MT" w:cstheme="minorHAnsi"/>
        </w:rPr>
      </w:pPr>
      <w:hyperlink r:id="rId15" w:history="1">
        <w:r w:rsidR="00ED7588" w:rsidRPr="007509E3">
          <w:rPr>
            <w:rStyle w:val="Hyperlink"/>
            <w:rFonts w:eastAsia="Gill Sans MT" w:cstheme="minorHAnsi"/>
            <w:spacing w:val="1"/>
          </w:rPr>
          <w:t>Research@australianpork.com.au</w:t>
        </w:r>
      </w:hyperlink>
      <w:r w:rsidR="00ED7588" w:rsidRPr="007509E3">
        <w:rPr>
          <w:rFonts w:eastAsia="Gill Sans MT" w:cstheme="minorHAnsi"/>
          <w:spacing w:val="1"/>
        </w:rPr>
        <w:t xml:space="preserve"> </w:t>
      </w:r>
      <w:r w:rsidR="00D279FF" w:rsidRPr="007509E3">
        <w:rPr>
          <w:rFonts w:eastAsia="Gill Sans MT" w:cstheme="minorHAnsi"/>
          <w:spacing w:val="1"/>
        </w:rPr>
        <w:t xml:space="preserve"> </w:t>
      </w:r>
      <w:r w:rsidR="008D6712" w:rsidRPr="007509E3">
        <w:rPr>
          <w:rFonts w:eastAsia="Gill Sans MT" w:cstheme="minorHAnsi"/>
        </w:rPr>
        <w:br/>
      </w:r>
    </w:p>
    <w:p w14:paraId="713D680A" w14:textId="77777777" w:rsidR="008D6712" w:rsidRPr="007509E3" w:rsidRDefault="008D6712" w:rsidP="00BF69E7">
      <w:pPr>
        <w:spacing w:afterLines="120" w:after="288" w:line="240" w:lineRule="auto"/>
        <w:ind w:right="-20"/>
        <w:rPr>
          <w:rFonts w:eastAsia="Gill Sans MT" w:cstheme="minorHAnsi"/>
        </w:rPr>
      </w:pPr>
      <w:r w:rsidRPr="007509E3">
        <w:rPr>
          <w:rFonts w:eastAsia="Gill Sans MT" w:cstheme="minorHAnsi"/>
          <w:b/>
          <w:bCs/>
        </w:rPr>
        <w:t>C</w:t>
      </w:r>
      <w:r w:rsidRPr="007509E3">
        <w:rPr>
          <w:rFonts w:eastAsia="Gill Sans MT" w:cstheme="minorHAnsi"/>
          <w:b/>
          <w:bCs/>
          <w:spacing w:val="1"/>
        </w:rPr>
        <w:t>on</w:t>
      </w:r>
      <w:r w:rsidRPr="007509E3">
        <w:rPr>
          <w:rFonts w:eastAsia="Gill Sans MT" w:cstheme="minorHAnsi"/>
          <w:b/>
          <w:bCs/>
          <w:spacing w:val="-3"/>
        </w:rPr>
        <w:t>t</w:t>
      </w:r>
      <w:r w:rsidRPr="007509E3">
        <w:rPr>
          <w:rFonts w:eastAsia="Gill Sans MT" w:cstheme="minorHAnsi"/>
          <w:b/>
          <w:bCs/>
        </w:rPr>
        <w:t>act</w:t>
      </w:r>
    </w:p>
    <w:p w14:paraId="411B2A42" w14:textId="7E6F041C" w:rsidR="00FF5B30" w:rsidRPr="00586B8C" w:rsidRDefault="008D6712" w:rsidP="00586B8C">
      <w:pPr>
        <w:spacing w:afterLines="120" w:after="288" w:line="240" w:lineRule="auto"/>
        <w:ind w:right="-20"/>
        <w:rPr>
          <w:rFonts w:eastAsia="Gill Sans MT" w:cstheme="minorHAnsi"/>
        </w:rPr>
      </w:pPr>
      <w:r w:rsidRPr="007509E3">
        <w:rPr>
          <w:rFonts w:eastAsia="Gill Sans MT" w:cstheme="minorHAnsi"/>
        </w:rPr>
        <w:t>If</w:t>
      </w:r>
      <w:r w:rsidRPr="007509E3">
        <w:rPr>
          <w:rFonts w:eastAsia="Gill Sans MT" w:cstheme="minorHAnsi"/>
          <w:spacing w:val="1"/>
        </w:rPr>
        <w:t xml:space="preserve"> </w:t>
      </w:r>
      <w:r w:rsidRPr="007509E3">
        <w:rPr>
          <w:rFonts w:eastAsia="Gill Sans MT" w:cstheme="minorHAnsi"/>
          <w:spacing w:val="-1"/>
        </w:rPr>
        <w:t>y</w:t>
      </w:r>
      <w:r w:rsidRPr="007509E3">
        <w:rPr>
          <w:rFonts w:eastAsia="Gill Sans MT" w:cstheme="minorHAnsi"/>
          <w:spacing w:val="-2"/>
        </w:rPr>
        <w:t>o</w:t>
      </w:r>
      <w:r w:rsidRPr="007509E3">
        <w:rPr>
          <w:rFonts w:eastAsia="Gill Sans MT" w:cstheme="minorHAnsi"/>
        </w:rPr>
        <w:t>u</w:t>
      </w:r>
      <w:r w:rsidRPr="007509E3">
        <w:rPr>
          <w:rFonts w:eastAsia="Gill Sans MT" w:cstheme="minorHAnsi"/>
          <w:spacing w:val="-1"/>
        </w:rPr>
        <w:t xml:space="preserve"> ar</w:t>
      </w:r>
      <w:r w:rsidRPr="007509E3">
        <w:rPr>
          <w:rFonts w:eastAsia="Gill Sans MT" w:cstheme="minorHAnsi"/>
        </w:rPr>
        <w:t>e</w:t>
      </w:r>
      <w:r w:rsidRPr="007509E3">
        <w:rPr>
          <w:rFonts w:eastAsia="Gill Sans MT" w:cstheme="minorHAnsi"/>
          <w:spacing w:val="-4"/>
        </w:rPr>
        <w:t xml:space="preserve"> </w:t>
      </w:r>
      <w:r w:rsidRPr="007509E3">
        <w:rPr>
          <w:rFonts w:eastAsia="Gill Sans MT" w:cstheme="minorHAnsi"/>
        </w:rPr>
        <w:t>in</w:t>
      </w:r>
      <w:r w:rsidRPr="007509E3">
        <w:rPr>
          <w:rFonts w:eastAsia="Gill Sans MT" w:cstheme="minorHAnsi"/>
          <w:spacing w:val="1"/>
        </w:rPr>
        <w:t>t</w:t>
      </w:r>
      <w:r w:rsidRPr="007509E3">
        <w:rPr>
          <w:rFonts w:eastAsia="Gill Sans MT" w:cstheme="minorHAnsi"/>
        </w:rPr>
        <w:t>e</w:t>
      </w:r>
      <w:r w:rsidRPr="007509E3">
        <w:rPr>
          <w:rFonts w:eastAsia="Gill Sans MT" w:cstheme="minorHAnsi"/>
          <w:spacing w:val="-1"/>
        </w:rPr>
        <w:t>r</w:t>
      </w:r>
      <w:r w:rsidRPr="007509E3">
        <w:rPr>
          <w:rFonts w:eastAsia="Gill Sans MT" w:cstheme="minorHAnsi"/>
        </w:rPr>
        <w:t>e</w:t>
      </w:r>
      <w:r w:rsidRPr="007509E3">
        <w:rPr>
          <w:rFonts w:eastAsia="Gill Sans MT" w:cstheme="minorHAnsi"/>
          <w:spacing w:val="-1"/>
        </w:rPr>
        <w:t>s</w:t>
      </w:r>
      <w:r w:rsidRPr="007509E3">
        <w:rPr>
          <w:rFonts w:eastAsia="Gill Sans MT" w:cstheme="minorHAnsi"/>
          <w:spacing w:val="1"/>
        </w:rPr>
        <w:t>t</w:t>
      </w:r>
      <w:r w:rsidRPr="007509E3">
        <w:rPr>
          <w:rFonts w:eastAsia="Gill Sans MT" w:cstheme="minorHAnsi"/>
        </w:rPr>
        <w:t>ed</w:t>
      </w:r>
      <w:r w:rsidRPr="007509E3">
        <w:rPr>
          <w:rFonts w:eastAsia="Gill Sans MT" w:cstheme="minorHAnsi"/>
          <w:spacing w:val="-10"/>
        </w:rPr>
        <w:t xml:space="preserve"> </w:t>
      </w:r>
      <w:r w:rsidRPr="007509E3">
        <w:rPr>
          <w:rFonts w:eastAsia="Gill Sans MT" w:cstheme="minorHAnsi"/>
        </w:rPr>
        <w:t>in</w:t>
      </w:r>
      <w:r w:rsidRPr="007509E3">
        <w:rPr>
          <w:rFonts w:eastAsia="Gill Sans MT" w:cstheme="minorHAnsi"/>
          <w:spacing w:val="-1"/>
        </w:rPr>
        <w:t xml:space="preserve"> </w:t>
      </w:r>
      <w:proofErr w:type="gramStart"/>
      <w:r w:rsidRPr="007509E3">
        <w:rPr>
          <w:rFonts w:eastAsia="Gill Sans MT" w:cstheme="minorHAnsi"/>
          <w:spacing w:val="-1"/>
        </w:rPr>
        <w:t>s</w:t>
      </w:r>
      <w:r w:rsidRPr="007509E3">
        <w:rPr>
          <w:rFonts w:eastAsia="Gill Sans MT" w:cstheme="minorHAnsi"/>
        </w:rPr>
        <w:t>u</w:t>
      </w:r>
      <w:r w:rsidRPr="007509E3">
        <w:rPr>
          <w:rFonts w:eastAsia="Gill Sans MT" w:cstheme="minorHAnsi"/>
          <w:spacing w:val="-2"/>
        </w:rPr>
        <w:t>b</w:t>
      </w:r>
      <w:r w:rsidRPr="007509E3">
        <w:rPr>
          <w:rFonts w:eastAsia="Gill Sans MT" w:cstheme="minorHAnsi"/>
        </w:rPr>
        <w:t>mit</w:t>
      </w:r>
      <w:r w:rsidRPr="007509E3">
        <w:rPr>
          <w:rFonts w:eastAsia="Gill Sans MT" w:cstheme="minorHAnsi"/>
          <w:spacing w:val="1"/>
        </w:rPr>
        <w:t>t</w:t>
      </w:r>
      <w:r w:rsidRPr="007509E3">
        <w:rPr>
          <w:rFonts w:eastAsia="Gill Sans MT" w:cstheme="minorHAnsi"/>
        </w:rPr>
        <w:t>ing</w:t>
      </w:r>
      <w:r w:rsidRPr="007509E3">
        <w:rPr>
          <w:rFonts w:eastAsia="Gill Sans MT" w:cstheme="minorHAnsi"/>
          <w:spacing w:val="-9"/>
        </w:rPr>
        <w:t xml:space="preserve"> </w:t>
      </w:r>
      <w:r w:rsidRPr="007509E3">
        <w:rPr>
          <w:rFonts w:eastAsia="Gill Sans MT" w:cstheme="minorHAnsi"/>
          <w:spacing w:val="-1"/>
        </w:rPr>
        <w:t>a</w:t>
      </w:r>
      <w:r w:rsidRPr="007509E3">
        <w:rPr>
          <w:rFonts w:eastAsia="Gill Sans MT" w:cstheme="minorHAnsi"/>
        </w:rPr>
        <w:t>n</w:t>
      </w:r>
      <w:r w:rsidRPr="007509E3">
        <w:rPr>
          <w:rFonts w:eastAsia="Gill Sans MT" w:cstheme="minorHAnsi"/>
          <w:spacing w:val="-1"/>
        </w:rPr>
        <w:t xml:space="preserve"> a</w:t>
      </w:r>
      <w:r w:rsidRPr="007509E3">
        <w:rPr>
          <w:rFonts w:eastAsia="Gill Sans MT" w:cstheme="minorHAnsi"/>
        </w:rPr>
        <w:t>ppl</w:t>
      </w:r>
      <w:r w:rsidRPr="007509E3">
        <w:rPr>
          <w:rFonts w:eastAsia="Gill Sans MT" w:cstheme="minorHAnsi"/>
          <w:spacing w:val="-1"/>
        </w:rPr>
        <w:t>ica</w:t>
      </w:r>
      <w:r w:rsidRPr="007509E3">
        <w:rPr>
          <w:rFonts w:eastAsia="Gill Sans MT" w:cstheme="minorHAnsi"/>
          <w:spacing w:val="1"/>
        </w:rPr>
        <w:t>t</w:t>
      </w:r>
      <w:r w:rsidRPr="007509E3">
        <w:rPr>
          <w:rFonts w:eastAsia="Gill Sans MT" w:cstheme="minorHAnsi"/>
        </w:rPr>
        <w:t>ion</w:t>
      </w:r>
      <w:proofErr w:type="gramEnd"/>
      <w:r w:rsidRPr="007509E3">
        <w:rPr>
          <w:rFonts w:eastAsia="Gill Sans MT" w:cstheme="minorHAnsi"/>
        </w:rPr>
        <w:t>,</w:t>
      </w:r>
      <w:r w:rsidRPr="007509E3">
        <w:rPr>
          <w:rFonts w:eastAsia="Gill Sans MT" w:cstheme="minorHAnsi"/>
          <w:spacing w:val="-11"/>
        </w:rPr>
        <w:t xml:space="preserve"> </w:t>
      </w:r>
      <w:r w:rsidRPr="007509E3">
        <w:rPr>
          <w:rFonts w:eastAsia="Gill Sans MT" w:cstheme="minorHAnsi"/>
        </w:rPr>
        <w:t>ple</w:t>
      </w:r>
      <w:r w:rsidRPr="007509E3">
        <w:rPr>
          <w:rFonts w:eastAsia="Gill Sans MT" w:cstheme="minorHAnsi"/>
          <w:spacing w:val="-1"/>
        </w:rPr>
        <w:t>as</w:t>
      </w:r>
      <w:r w:rsidRPr="007509E3">
        <w:rPr>
          <w:rFonts w:eastAsia="Gill Sans MT" w:cstheme="minorHAnsi"/>
        </w:rPr>
        <w:t>e</w:t>
      </w:r>
      <w:r w:rsidRPr="007509E3">
        <w:rPr>
          <w:rFonts w:eastAsia="Gill Sans MT" w:cstheme="minorHAnsi"/>
          <w:spacing w:val="-4"/>
        </w:rPr>
        <w:t xml:space="preserve"> </w:t>
      </w:r>
      <w:r w:rsidRPr="007509E3">
        <w:rPr>
          <w:rFonts w:eastAsia="Gill Sans MT" w:cstheme="minorHAnsi"/>
          <w:spacing w:val="-1"/>
        </w:rPr>
        <w:t>c</w:t>
      </w:r>
      <w:r w:rsidRPr="007509E3">
        <w:rPr>
          <w:rFonts w:eastAsia="Gill Sans MT" w:cstheme="minorHAnsi"/>
          <w:spacing w:val="1"/>
        </w:rPr>
        <w:t>o</w:t>
      </w:r>
      <w:r w:rsidRPr="007509E3">
        <w:rPr>
          <w:rFonts w:eastAsia="Gill Sans MT" w:cstheme="minorHAnsi"/>
        </w:rPr>
        <w:t>n</w:t>
      </w:r>
      <w:r w:rsidRPr="007509E3">
        <w:rPr>
          <w:rFonts w:eastAsia="Gill Sans MT" w:cstheme="minorHAnsi"/>
          <w:spacing w:val="1"/>
        </w:rPr>
        <w:t>t</w:t>
      </w:r>
      <w:r w:rsidRPr="007509E3">
        <w:rPr>
          <w:rFonts w:eastAsia="Gill Sans MT" w:cstheme="minorHAnsi"/>
          <w:spacing w:val="-1"/>
        </w:rPr>
        <w:t>ac</w:t>
      </w:r>
      <w:r w:rsidRPr="007509E3">
        <w:rPr>
          <w:rFonts w:eastAsia="Gill Sans MT" w:cstheme="minorHAnsi"/>
        </w:rPr>
        <w:t>t:</w:t>
      </w:r>
      <w:r w:rsidR="00BF69E7" w:rsidRPr="007509E3">
        <w:rPr>
          <w:rFonts w:eastAsia="Gill Sans MT" w:cstheme="minorHAnsi"/>
        </w:rPr>
        <w:br/>
      </w:r>
      <w:r w:rsidR="00717B7D" w:rsidRPr="007509E3">
        <w:rPr>
          <w:rFonts w:eastAsia="Gill Sans MT" w:cstheme="minorHAnsi"/>
        </w:rPr>
        <w:t>Marzio Magistrelli</w:t>
      </w:r>
      <w:r w:rsidR="00BF69E7" w:rsidRPr="007509E3">
        <w:rPr>
          <w:rFonts w:eastAsia="Gill Sans MT" w:cstheme="minorHAnsi"/>
        </w:rPr>
        <w:br/>
      </w:r>
      <w:r w:rsidR="00717B7D" w:rsidRPr="007509E3">
        <w:rPr>
          <w:rFonts w:eastAsia="Gill Sans MT" w:cstheme="minorHAnsi"/>
        </w:rPr>
        <w:t>Business Innovation Director</w:t>
      </w:r>
      <w:r w:rsidR="00BF69E7" w:rsidRPr="007509E3">
        <w:rPr>
          <w:rFonts w:eastAsia="Gill Sans MT" w:cstheme="minorHAnsi"/>
        </w:rPr>
        <w:br/>
      </w:r>
      <w:r w:rsidR="00717B7D" w:rsidRPr="007509E3">
        <w:rPr>
          <w:rFonts w:eastAsia="Gill Sans MT" w:cstheme="minorHAnsi"/>
        </w:rPr>
        <w:t>0466 515 830</w:t>
      </w:r>
      <w:r w:rsidR="00BF69E7" w:rsidRPr="007509E3">
        <w:rPr>
          <w:rFonts w:eastAsia="Gill Sans MT" w:cstheme="minorHAnsi"/>
        </w:rPr>
        <w:br/>
      </w:r>
      <w:hyperlink r:id="rId16" w:history="1">
        <w:r w:rsidR="009552D4" w:rsidRPr="007509E3">
          <w:rPr>
            <w:rStyle w:val="Hyperlink"/>
            <w:rFonts w:eastAsia="Gill Sans MT" w:cstheme="minorHAnsi"/>
          </w:rPr>
          <w:t>marzio.magistrelli@austrailanpork.com.au</w:t>
        </w:r>
      </w:hyperlink>
    </w:p>
    <w:p w14:paraId="4A310F66" w14:textId="77777777" w:rsidR="00904EC5" w:rsidRPr="00904EC5" w:rsidRDefault="00904EC5" w:rsidP="00904EC5">
      <w:pPr>
        <w:pStyle w:val="BG"/>
        <w:framePr w:wrap="around"/>
      </w:pPr>
      <w:r w:rsidRPr="00904EC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7CC0633" wp14:editId="4916B6E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10691495"/>
                <wp:effectExtent l="0" t="0" r="3175" b="0"/>
                <wp:wrapNone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95AE5A" w14:textId="77777777" w:rsidR="00515D5A" w:rsidRDefault="00515D5A" w:rsidP="00515D5A"/>
                            <w:p w14:paraId="2E4E948E" w14:textId="77777777" w:rsidR="00515D5A" w:rsidRDefault="00515D5A" w:rsidP="00515D5A"/>
                            <w:p w14:paraId="17A5C79B" w14:textId="77777777" w:rsidR="00515D5A" w:rsidRDefault="00515D5A" w:rsidP="00515D5A"/>
                            <w:p w14:paraId="4DE74BBE" w14:textId="77777777" w:rsidR="00515D5A" w:rsidRDefault="00515D5A" w:rsidP="00515D5A"/>
                            <w:sdt>
                              <w:sdtPr>
                                <w:id w:val="704675692"/>
                                <w:lock w:val="sdtContentLocked"/>
                                <w:placeholder>
                                  <w:docPart w:val="1C31A90A3F514F9A997A775A2185F017"/>
                                </w:placeholder>
                                <w:showingPlcHdr/>
                                <w15:appearance w15:val="hidden"/>
                              </w:sdtPr>
                              <w:sdtContent>
                                <w:p w14:paraId="3D5187F9" w14:textId="77777777" w:rsidR="00515D5A" w:rsidRPr="00515D5A" w:rsidRDefault="00515D5A" w:rsidP="00515D5A">
                                  <w:r>
                                    <w:t xml:space="preserve">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lIns="792000" tIns="1080000" rIns="792000" bIns="2160000" rtlCol="0" anchor="t" anchorCtr="0"/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5580000" y="8706817"/>
                            <a:ext cx="1512445" cy="1512483"/>
                          </a:xfrm>
                          <a:custGeom>
                            <a:avLst/>
                            <a:gdLst>
                              <a:gd name="connsiteX0" fmla="*/ 643165 w 1512445"/>
                              <a:gd name="connsiteY0" fmla="*/ 1127324 h 1512483"/>
                              <a:gd name="connsiteX1" fmla="*/ 684685 w 1512445"/>
                              <a:gd name="connsiteY1" fmla="*/ 1136034 h 1512483"/>
                              <a:gd name="connsiteX2" fmla="*/ 718905 w 1512445"/>
                              <a:gd name="connsiteY2" fmla="*/ 1161302 h 1512483"/>
                              <a:gd name="connsiteX3" fmla="*/ 741820 w 1512445"/>
                              <a:gd name="connsiteY3" fmla="*/ 1202148 h 1512483"/>
                              <a:gd name="connsiteX4" fmla="*/ 750124 w 1512445"/>
                              <a:gd name="connsiteY4" fmla="*/ 1257668 h 1512483"/>
                              <a:gd name="connsiteX5" fmla="*/ 741820 w 1512445"/>
                              <a:gd name="connsiteY5" fmla="*/ 1313125 h 1512483"/>
                              <a:gd name="connsiteX6" fmla="*/ 718905 w 1512445"/>
                              <a:gd name="connsiteY6" fmla="*/ 1353691 h 1512483"/>
                              <a:gd name="connsiteX7" fmla="*/ 684685 w 1512445"/>
                              <a:gd name="connsiteY7" fmla="*/ 1378679 h 1512483"/>
                              <a:gd name="connsiteX8" fmla="*/ 643165 w 1512445"/>
                              <a:gd name="connsiteY8" fmla="*/ 1387327 h 1512483"/>
                              <a:gd name="connsiteX9" fmla="*/ 601608 w 1512445"/>
                              <a:gd name="connsiteY9" fmla="*/ 1378679 h 1512483"/>
                              <a:gd name="connsiteX10" fmla="*/ 567387 w 1512445"/>
                              <a:gd name="connsiteY10" fmla="*/ 1353691 h 1512483"/>
                              <a:gd name="connsiteX11" fmla="*/ 544421 w 1512445"/>
                              <a:gd name="connsiteY11" fmla="*/ 1313125 h 1512483"/>
                              <a:gd name="connsiteX12" fmla="*/ 536117 w 1512445"/>
                              <a:gd name="connsiteY12" fmla="*/ 1257668 h 1512483"/>
                              <a:gd name="connsiteX13" fmla="*/ 544421 w 1512445"/>
                              <a:gd name="connsiteY13" fmla="*/ 1202148 h 1512483"/>
                              <a:gd name="connsiteX14" fmla="*/ 567387 w 1512445"/>
                              <a:gd name="connsiteY14" fmla="*/ 1161302 h 1512483"/>
                              <a:gd name="connsiteX15" fmla="*/ 601608 w 1512445"/>
                              <a:gd name="connsiteY15" fmla="*/ 1136034 h 1512483"/>
                              <a:gd name="connsiteX16" fmla="*/ 643165 w 1512445"/>
                              <a:gd name="connsiteY16" fmla="*/ 1127324 h 1512483"/>
                              <a:gd name="connsiteX17" fmla="*/ 643165 w 1512445"/>
                              <a:gd name="connsiteY17" fmla="*/ 1077055 h 1512483"/>
                              <a:gd name="connsiteX18" fmla="*/ 571380 w 1512445"/>
                              <a:gd name="connsiteY18" fmla="*/ 1091081 h 1512483"/>
                              <a:gd name="connsiteX19" fmla="*/ 518835 w 1512445"/>
                              <a:gd name="connsiteY19" fmla="*/ 1129333 h 1512483"/>
                              <a:gd name="connsiteX20" fmla="*/ 486955 w 1512445"/>
                              <a:gd name="connsiteY20" fmla="*/ 1186646 h 1512483"/>
                              <a:gd name="connsiteX21" fmla="*/ 476324 w 1512445"/>
                              <a:gd name="connsiteY21" fmla="*/ 1257541 h 1512483"/>
                              <a:gd name="connsiteX22" fmla="*/ 486955 w 1512445"/>
                              <a:gd name="connsiteY22" fmla="*/ 1328144 h 1512483"/>
                              <a:gd name="connsiteX23" fmla="*/ 518835 w 1512445"/>
                              <a:gd name="connsiteY23" fmla="*/ 1385127 h 1512483"/>
                              <a:gd name="connsiteX24" fmla="*/ 571380 w 1512445"/>
                              <a:gd name="connsiteY24" fmla="*/ 1422997 h 1512483"/>
                              <a:gd name="connsiteX25" fmla="*/ 643165 w 1512445"/>
                              <a:gd name="connsiteY25" fmla="*/ 1436680 h 1512483"/>
                              <a:gd name="connsiteX26" fmla="*/ 715217 w 1512445"/>
                              <a:gd name="connsiteY26" fmla="*/ 1422997 h 1512483"/>
                              <a:gd name="connsiteX27" fmla="*/ 767368 w 1512445"/>
                              <a:gd name="connsiteY27" fmla="*/ 1385127 h 1512483"/>
                              <a:gd name="connsiteX28" fmla="*/ 799299 w 1512445"/>
                              <a:gd name="connsiteY28" fmla="*/ 1328144 h 1512483"/>
                              <a:gd name="connsiteX29" fmla="*/ 809943 w 1512445"/>
                              <a:gd name="connsiteY29" fmla="*/ 1257541 h 1512483"/>
                              <a:gd name="connsiteX30" fmla="*/ 799299 w 1512445"/>
                              <a:gd name="connsiteY30" fmla="*/ 1186646 h 1512483"/>
                              <a:gd name="connsiteX31" fmla="*/ 767368 w 1512445"/>
                              <a:gd name="connsiteY31" fmla="*/ 1129333 h 1512483"/>
                              <a:gd name="connsiteX32" fmla="*/ 715217 w 1512445"/>
                              <a:gd name="connsiteY32" fmla="*/ 1091081 h 1512483"/>
                              <a:gd name="connsiteX33" fmla="*/ 643165 w 1512445"/>
                              <a:gd name="connsiteY33" fmla="*/ 1077055 h 1512483"/>
                              <a:gd name="connsiteX34" fmla="*/ 1055577 w 1512445"/>
                              <a:gd name="connsiteY34" fmla="*/ 1077029 h 1512483"/>
                              <a:gd name="connsiteX35" fmla="*/ 979684 w 1512445"/>
                              <a:gd name="connsiteY35" fmla="*/ 1095697 h 1512483"/>
                              <a:gd name="connsiteX36" fmla="*/ 929034 w 1512445"/>
                              <a:gd name="connsiteY36" fmla="*/ 1157551 h 1512483"/>
                              <a:gd name="connsiteX37" fmla="*/ 927648 w 1512445"/>
                              <a:gd name="connsiteY37" fmla="*/ 1157551 h 1512483"/>
                              <a:gd name="connsiteX38" fmla="*/ 927648 w 1512445"/>
                              <a:gd name="connsiteY38" fmla="*/ 1085079 h 1512483"/>
                              <a:gd name="connsiteX39" fmla="*/ 927648 w 1512445"/>
                              <a:gd name="connsiteY39" fmla="*/ 1085066 h 1512483"/>
                              <a:gd name="connsiteX40" fmla="*/ 874785 w 1512445"/>
                              <a:gd name="connsiteY40" fmla="*/ 1085066 h 1512483"/>
                              <a:gd name="connsiteX41" fmla="*/ 874785 w 1512445"/>
                              <a:gd name="connsiteY41" fmla="*/ 1428871 h 1512483"/>
                              <a:gd name="connsiteX42" fmla="*/ 931107 w 1512445"/>
                              <a:gd name="connsiteY42" fmla="*/ 1428871 h 1512483"/>
                              <a:gd name="connsiteX43" fmla="*/ 931107 w 1512445"/>
                              <a:gd name="connsiteY43" fmla="*/ 1275904 h 1512483"/>
                              <a:gd name="connsiteX44" fmla="*/ 937745 w 1512445"/>
                              <a:gd name="connsiteY44" fmla="*/ 1216988 h 1512483"/>
                              <a:gd name="connsiteX45" fmla="*/ 959020 w 1512445"/>
                              <a:gd name="connsiteY45" fmla="*/ 1173523 h 1512483"/>
                              <a:gd name="connsiteX46" fmla="*/ 997653 w 1512445"/>
                              <a:gd name="connsiteY46" fmla="*/ 1146169 h 1512483"/>
                              <a:gd name="connsiteX47" fmla="*/ 1055577 w 1512445"/>
                              <a:gd name="connsiteY47" fmla="*/ 1136848 h 1512483"/>
                              <a:gd name="connsiteX48" fmla="*/ 152522 w 1512445"/>
                              <a:gd name="connsiteY48" fmla="*/ 1006872 h 1512483"/>
                              <a:gd name="connsiteX49" fmla="*/ 276470 w 1512445"/>
                              <a:gd name="connsiteY49" fmla="*/ 1006872 h 1512483"/>
                              <a:gd name="connsiteX50" fmla="*/ 355440 w 1512445"/>
                              <a:gd name="connsiteY50" fmla="*/ 1029266 h 1512483"/>
                              <a:gd name="connsiteX51" fmla="*/ 380403 w 1512445"/>
                              <a:gd name="connsiteY51" fmla="*/ 1094426 h 1512483"/>
                              <a:gd name="connsiteX52" fmla="*/ 355440 w 1512445"/>
                              <a:gd name="connsiteY52" fmla="*/ 1159904 h 1512483"/>
                              <a:gd name="connsiteX53" fmla="*/ 276470 w 1512445"/>
                              <a:gd name="connsiteY53" fmla="*/ 1181941 h 1512483"/>
                              <a:gd name="connsiteX54" fmla="*/ 152522 w 1512445"/>
                              <a:gd name="connsiteY54" fmla="*/ 1181941 h 1512483"/>
                              <a:gd name="connsiteX55" fmla="*/ 1118015 w 1512445"/>
                              <a:gd name="connsiteY55" fmla="*/ 954035 h 1512483"/>
                              <a:gd name="connsiteX56" fmla="*/ 1118015 w 1512445"/>
                              <a:gd name="connsiteY56" fmla="*/ 1428884 h 1512483"/>
                              <a:gd name="connsiteX57" fmla="*/ 1174324 w 1512445"/>
                              <a:gd name="connsiteY57" fmla="*/ 1428884 h 1512483"/>
                              <a:gd name="connsiteX58" fmla="*/ 1174324 w 1512445"/>
                              <a:gd name="connsiteY58" fmla="*/ 1298463 h 1512483"/>
                              <a:gd name="connsiteX59" fmla="*/ 1227581 w 1512445"/>
                              <a:gd name="connsiteY59" fmla="*/ 1249174 h 1512483"/>
                              <a:gd name="connsiteX60" fmla="*/ 1345375 w 1512445"/>
                              <a:gd name="connsiteY60" fmla="*/ 1428884 h 1512483"/>
                              <a:gd name="connsiteX61" fmla="*/ 1417261 w 1512445"/>
                              <a:gd name="connsiteY61" fmla="*/ 1428884 h 1512483"/>
                              <a:gd name="connsiteX62" fmla="*/ 1270830 w 1512445"/>
                              <a:gd name="connsiteY62" fmla="*/ 1210109 h 1512483"/>
                              <a:gd name="connsiteX63" fmla="*/ 1407266 w 1512445"/>
                              <a:gd name="connsiteY63" fmla="*/ 1085079 h 1512483"/>
                              <a:gd name="connsiteX64" fmla="*/ 1331399 w 1512445"/>
                              <a:gd name="connsiteY64" fmla="*/ 1085079 h 1512483"/>
                              <a:gd name="connsiteX65" fmla="*/ 1174324 w 1512445"/>
                              <a:gd name="connsiteY65" fmla="*/ 1235351 h 1512483"/>
                              <a:gd name="connsiteX66" fmla="*/ 1174324 w 1512445"/>
                              <a:gd name="connsiteY66" fmla="*/ 954035 h 1512483"/>
                              <a:gd name="connsiteX67" fmla="*/ 89257 w 1512445"/>
                              <a:gd name="connsiteY67" fmla="*/ 954035 h 1512483"/>
                              <a:gd name="connsiteX68" fmla="*/ 89257 w 1512445"/>
                              <a:gd name="connsiteY68" fmla="*/ 1428884 h 1512483"/>
                              <a:gd name="connsiteX69" fmla="*/ 152522 w 1512445"/>
                              <a:gd name="connsiteY69" fmla="*/ 1428884 h 1512483"/>
                              <a:gd name="connsiteX70" fmla="*/ 152522 w 1512445"/>
                              <a:gd name="connsiteY70" fmla="*/ 1234779 h 1512483"/>
                              <a:gd name="connsiteX71" fmla="*/ 297771 w 1512445"/>
                              <a:gd name="connsiteY71" fmla="*/ 1234779 h 1512483"/>
                              <a:gd name="connsiteX72" fmla="*/ 406688 w 1512445"/>
                              <a:gd name="connsiteY72" fmla="*/ 1198193 h 1512483"/>
                              <a:gd name="connsiteX73" fmla="*/ 443680 w 1512445"/>
                              <a:gd name="connsiteY73" fmla="*/ 1094439 h 1512483"/>
                              <a:gd name="connsiteX74" fmla="*/ 406688 w 1512445"/>
                              <a:gd name="connsiteY74" fmla="*/ 990964 h 1512483"/>
                              <a:gd name="connsiteX75" fmla="*/ 297771 w 1512445"/>
                              <a:gd name="connsiteY75" fmla="*/ 954035 h 1512483"/>
                              <a:gd name="connsiteX76" fmla="*/ 1231154 w 1512445"/>
                              <a:gd name="connsiteY76" fmla="*/ 789940 h 1512483"/>
                              <a:gd name="connsiteX77" fmla="*/ 1231510 w 1512445"/>
                              <a:gd name="connsiteY77" fmla="*/ 789940 h 1512483"/>
                              <a:gd name="connsiteX78" fmla="*/ 1251348 w 1512445"/>
                              <a:gd name="connsiteY78" fmla="*/ 845562 h 1512483"/>
                              <a:gd name="connsiteX79" fmla="*/ 1210947 w 1512445"/>
                              <a:gd name="connsiteY79" fmla="*/ 845562 h 1512483"/>
                              <a:gd name="connsiteX80" fmla="*/ 876603 w 1512445"/>
                              <a:gd name="connsiteY80" fmla="*/ 789940 h 1512483"/>
                              <a:gd name="connsiteX81" fmla="*/ 876921 w 1512445"/>
                              <a:gd name="connsiteY81" fmla="*/ 789940 h 1512483"/>
                              <a:gd name="connsiteX82" fmla="*/ 896785 w 1512445"/>
                              <a:gd name="connsiteY82" fmla="*/ 845562 h 1512483"/>
                              <a:gd name="connsiteX83" fmla="*/ 856384 w 1512445"/>
                              <a:gd name="connsiteY83" fmla="*/ 845562 h 1512483"/>
                              <a:gd name="connsiteX84" fmla="*/ 145528 w 1512445"/>
                              <a:gd name="connsiteY84" fmla="*/ 789940 h 1512483"/>
                              <a:gd name="connsiteX85" fmla="*/ 145884 w 1512445"/>
                              <a:gd name="connsiteY85" fmla="*/ 789940 h 1512483"/>
                              <a:gd name="connsiteX86" fmla="*/ 165748 w 1512445"/>
                              <a:gd name="connsiteY86" fmla="*/ 845562 h 1512483"/>
                              <a:gd name="connsiteX87" fmla="*/ 125322 w 1512445"/>
                              <a:gd name="connsiteY87" fmla="*/ 845562 h 1512483"/>
                              <a:gd name="connsiteX88" fmla="*/ 700441 w 1512445"/>
                              <a:gd name="connsiteY88" fmla="*/ 788936 h 1512483"/>
                              <a:gd name="connsiteX89" fmla="*/ 739938 w 1512445"/>
                              <a:gd name="connsiteY89" fmla="*/ 788936 h 1512483"/>
                              <a:gd name="connsiteX90" fmla="*/ 756127 w 1512445"/>
                              <a:gd name="connsiteY90" fmla="*/ 794645 h 1512483"/>
                              <a:gd name="connsiteX91" fmla="*/ 761150 w 1512445"/>
                              <a:gd name="connsiteY91" fmla="*/ 809409 h 1512483"/>
                              <a:gd name="connsiteX92" fmla="*/ 758899 w 1512445"/>
                              <a:gd name="connsiteY92" fmla="*/ 820040 h 1512483"/>
                              <a:gd name="connsiteX93" fmla="*/ 752884 w 1512445"/>
                              <a:gd name="connsiteY93" fmla="*/ 826513 h 1512483"/>
                              <a:gd name="connsiteX94" fmla="*/ 744135 w 1512445"/>
                              <a:gd name="connsiteY94" fmla="*/ 829845 h 1512483"/>
                              <a:gd name="connsiteX95" fmla="*/ 733529 w 1512445"/>
                              <a:gd name="connsiteY95" fmla="*/ 830620 h 1512483"/>
                              <a:gd name="connsiteX96" fmla="*/ 700441 w 1512445"/>
                              <a:gd name="connsiteY96" fmla="*/ 830620 h 1512483"/>
                              <a:gd name="connsiteX97" fmla="*/ 1111008 w 1512445"/>
                              <a:gd name="connsiteY97" fmla="*/ 775647 h 1512483"/>
                              <a:gd name="connsiteX98" fmla="*/ 1111008 w 1512445"/>
                              <a:gd name="connsiteY98" fmla="*/ 894916 h 1512483"/>
                              <a:gd name="connsiteX99" fmla="*/ 1126777 w 1512445"/>
                              <a:gd name="connsiteY99" fmla="*/ 894916 h 1512483"/>
                              <a:gd name="connsiteX100" fmla="*/ 1126777 w 1512445"/>
                              <a:gd name="connsiteY100" fmla="*/ 775647 h 1512483"/>
                              <a:gd name="connsiteX101" fmla="*/ 249066 w 1512445"/>
                              <a:gd name="connsiteY101" fmla="*/ 775647 h 1512483"/>
                              <a:gd name="connsiteX102" fmla="*/ 249066 w 1512445"/>
                              <a:gd name="connsiteY102" fmla="*/ 851934 h 1512483"/>
                              <a:gd name="connsiteX103" fmla="*/ 262011 w 1512445"/>
                              <a:gd name="connsiteY103" fmla="*/ 886726 h 1512483"/>
                              <a:gd name="connsiteX104" fmla="*/ 297987 w 1512445"/>
                              <a:gd name="connsiteY104" fmla="*/ 897713 h 1512483"/>
                              <a:gd name="connsiteX105" fmla="*/ 332741 w 1512445"/>
                              <a:gd name="connsiteY105" fmla="*/ 886281 h 1512483"/>
                              <a:gd name="connsiteX106" fmla="*/ 332766 w 1512445"/>
                              <a:gd name="connsiteY106" fmla="*/ 886281 h 1512483"/>
                              <a:gd name="connsiteX107" fmla="*/ 344949 w 1512445"/>
                              <a:gd name="connsiteY107" fmla="*/ 851934 h 1512483"/>
                              <a:gd name="connsiteX108" fmla="*/ 344949 w 1512445"/>
                              <a:gd name="connsiteY108" fmla="*/ 775647 h 1512483"/>
                              <a:gd name="connsiteX109" fmla="*/ 329130 w 1512445"/>
                              <a:gd name="connsiteY109" fmla="*/ 775647 h 1512483"/>
                              <a:gd name="connsiteX110" fmla="*/ 329130 w 1512445"/>
                              <a:gd name="connsiteY110" fmla="*/ 851857 h 1512483"/>
                              <a:gd name="connsiteX111" fmla="*/ 321156 w 1512445"/>
                              <a:gd name="connsiteY111" fmla="*/ 876146 h 1512483"/>
                              <a:gd name="connsiteX112" fmla="*/ 297999 w 1512445"/>
                              <a:gd name="connsiteY112" fmla="*/ 884412 h 1512483"/>
                              <a:gd name="connsiteX113" fmla="*/ 273431 w 1512445"/>
                              <a:gd name="connsiteY113" fmla="*/ 876146 h 1512483"/>
                              <a:gd name="connsiteX114" fmla="*/ 264885 w 1512445"/>
                              <a:gd name="connsiteY114" fmla="*/ 851857 h 1512483"/>
                              <a:gd name="connsiteX115" fmla="*/ 264885 w 1512445"/>
                              <a:gd name="connsiteY115" fmla="*/ 775647 h 1512483"/>
                              <a:gd name="connsiteX116" fmla="*/ 1335023 w 1512445"/>
                              <a:gd name="connsiteY116" fmla="*/ 775634 h 1512483"/>
                              <a:gd name="connsiteX117" fmla="*/ 1335023 w 1512445"/>
                              <a:gd name="connsiteY117" fmla="*/ 894928 h 1512483"/>
                              <a:gd name="connsiteX118" fmla="*/ 1350194 w 1512445"/>
                              <a:gd name="connsiteY118" fmla="*/ 894928 h 1512483"/>
                              <a:gd name="connsiteX119" fmla="*/ 1350194 w 1512445"/>
                              <a:gd name="connsiteY119" fmla="*/ 799185 h 1512483"/>
                              <a:gd name="connsiteX120" fmla="*/ 1350550 w 1512445"/>
                              <a:gd name="connsiteY120" fmla="*/ 799185 h 1512483"/>
                              <a:gd name="connsiteX121" fmla="*/ 1412887 w 1512445"/>
                              <a:gd name="connsiteY121" fmla="*/ 894928 h 1512483"/>
                              <a:gd name="connsiteX122" fmla="*/ 1430219 w 1512445"/>
                              <a:gd name="connsiteY122" fmla="*/ 894928 h 1512483"/>
                              <a:gd name="connsiteX123" fmla="*/ 1430219 w 1512445"/>
                              <a:gd name="connsiteY123" fmla="*/ 775634 h 1512483"/>
                              <a:gd name="connsiteX124" fmla="*/ 1415036 w 1512445"/>
                              <a:gd name="connsiteY124" fmla="*/ 775634 h 1512483"/>
                              <a:gd name="connsiteX125" fmla="*/ 1415036 w 1512445"/>
                              <a:gd name="connsiteY125" fmla="*/ 872318 h 1512483"/>
                              <a:gd name="connsiteX126" fmla="*/ 1414718 w 1512445"/>
                              <a:gd name="connsiteY126" fmla="*/ 872318 h 1512483"/>
                              <a:gd name="connsiteX127" fmla="*/ 1351898 w 1512445"/>
                              <a:gd name="connsiteY127" fmla="*/ 775634 h 1512483"/>
                              <a:gd name="connsiteX128" fmla="*/ 1222786 w 1512445"/>
                              <a:gd name="connsiteY128" fmla="*/ 775634 h 1512483"/>
                              <a:gd name="connsiteX129" fmla="*/ 1176371 w 1512445"/>
                              <a:gd name="connsiteY129" fmla="*/ 894903 h 1512483"/>
                              <a:gd name="connsiteX130" fmla="*/ 1192572 w 1512445"/>
                              <a:gd name="connsiteY130" fmla="*/ 894903 h 1512483"/>
                              <a:gd name="connsiteX131" fmla="*/ 1205962 w 1512445"/>
                              <a:gd name="connsiteY131" fmla="*/ 858839 h 1512483"/>
                              <a:gd name="connsiteX132" fmla="*/ 1256384 w 1512445"/>
                              <a:gd name="connsiteY132" fmla="*/ 858839 h 1512483"/>
                              <a:gd name="connsiteX133" fmla="*/ 1269380 w 1512445"/>
                              <a:gd name="connsiteY133" fmla="*/ 894903 h 1512483"/>
                              <a:gd name="connsiteX134" fmla="*/ 1286942 w 1512445"/>
                              <a:gd name="connsiteY134" fmla="*/ 894903 h 1512483"/>
                              <a:gd name="connsiteX135" fmla="*/ 1240361 w 1512445"/>
                              <a:gd name="connsiteY135" fmla="*/ 775634 h 1512483"/>
                              <a:gd name="connsiteX136" fmla="*/ 1240348 w 1512445"/>
                              <a:gd name="connsiteY136" fmla="*/ 775634 h 1512483"/>
                              <a:gd name="connsiteX137" fmla="*/ 980752 w 1512445"/>
                              <a:gd name="connsiteY137" fmla="*/ 775634 h 1512483"/>
                              <a:gd name="connsiteX138" fmla="*/ 980752 w 1512445"/>
                              <a:gd name="connsiteY138" fmla="*/ 894928 h 1512483"/>
                              <a:gd name="connsiteX139" fmla="*/ 1059671 w 1512445"/>
                              <a:gd name="connsiteY139" fmla="*/ 894928 h 1512483"/>
                              <a:gd name="connsiteX140" fmla="*/ 1059671 w 1512445"/>
                              <a:gd name="connsiteY140" fmla="*/ 881601 h 1512483"/>
                              <a:gd name="connsiteX141" fmla="*/ 996546 w 1512445"/>
                              <a:gd name="connsiteY141" fmla="*/ 881601 h 1512483"/>
                              <a:gd name="connsiteX142" fmla="*/ 996546 w 1512445"/>
                              <a:gd name="connsiteY142" fmla="*/ 775634 h 1512483"/>
                              <a:gd name="connsiteX143" fmla="*/ 868249 w 1512445"/>
                              <a:gd name="connsiteY143" fmla="*/ 775634 h 1512483"/>
                              <a:gd name="connsiteX144" fmla="*/ 821795 w 1512445"/>
                              <a:gd name="connsiteY144" fmla="*/ 894903 h 1512483"/>
                              <a:gd name="connsiteX145" fmla="*/ 838009 w 1512445"/>
                              <a:gd name="connsiteY145" fmla="*/ 894903 h 1512483"/>
                              <a:gd name="connsiteX146" fmla="*/ 851374 w 1512445"/>
                              <a:gd name="connsiteY146" fmla="*/ 858839 h 1512483"/>
                              <a:gd name="connsiteX147" fmla="*/ 901808 w 1512445"/>
                              <a:gd name="connsiteY147" fmla="*/ 858839 h 1512483"/>
                              <a:gd name="connsiteX148" fmla="*/ 914817 w 1512445"/>
                              <a:gd name="connsiteY148" fmla="*/ 894903 h 1512483"/>
                              <a:gd name="connsiteX149" fmla="*/ 932378 w 1512445"/>
                              <a:gd name="connsiteY149" fmla="*/ 894903 h 1512483"/>
                              <a:gd name="connsiteX150" fmla="*/ 885772 w 1512445"/>
                              <a:gd name="connsiteY150" fmla="*/ 775634 h 1512483"/>
                              <a:gd name="connsiteX151" fmla="*/ 684634 w 1512445"/>
                              <a:gd name="connsiteY151" fmla="*/ 775634 h 1512483"/>
                              <a:gd name="connsiteX152" fmla="*/ 684634 w 1512445"/>
                              <a:gd name="connsiteY152" fmla="*/ 894928 h 1512483"/>
                              <a:gd name="connsiteX153" fmla="*/ 700453 w 1512445"/>
                              <a:gd name="connsiteY153" fmla="*/ 894928 h 1512483"/>
                              <a:gd name="connsiteX154" fmla="*/ 700453 w 1512445"/>
                              <a:gd name="connsiteY154" fmla="*/ 843935 h 1512483"/>
                              <a:gd name="connsiteX155" fmla="*/ 739277 w 1512445"/>
                              <a:gd name="connsiteY155" fmla="*/ 843935 h 1512483"/>
                              <a:gd name="connsiteX156" fmla="*/ 748624 w 1512445"/>
                              <a:gd name="connsiteY156" fmla="*/ 845702 h 1512483"/>
                              <a:gd name="connsiteX157" fmla="*/ 754270 w 1512445"/>
                              <a:gd name="connsiteY157" fmla="*/ 850407 h 1512483"/>
                              <a:gd name="connsiteX158" fmla="*/ 757449 w 1512445"/>
                              <a:gd name="connsiteY158" fmla="*/ 857223 h 1512483"/>
                              <a:gd name="connsiteX159" fmla="*/ 759140 w 1512445"/>
                              <a:gd name="connsiteY159" fmla="*/ 865489 h 1512483"/>
                              <a:gd name="connsiteX160" fmla="*/ 760158 w 1512445"/>
                              <a:gd name="connsiteY160" fmla="*/ 874340 h 1512483"/>
                              <a:gd name="connsiteX161" fmla="*/ 760476 w 1512445"/>
                              <a:gd name="connsiteY161" fmla="*/ 882771 h 1512483"/>
                              <a:gd name="connsiteX162" fmla="*/ 761213 w 1512445"/>
                              <a:gd name="connsiteY162" fmla="*/ 889880 h 1512483"/>
                              <a:gd name="connsiteX163" fmla="*/ 763464 w 1512445"/>
                              <a:gd name="connsiteY163" fmla="*/ 894915 h 1512483"/>
                              <a:gd name="connsiteX164" fmla="*/ 781178 w 1512445"/>
                              <a:gd name="connsiteY164" fmla="*/ 894915 h 1512483"/>
                              <a:gd name="connsiteX165" fmla="*/ 777427 w 1512445"/>
                              <a:gd name="connsiteY165" fmla="*/ 887896 h 1512483"/>
                              <a:gd name="connsiteX166" fmla="*/ 775481 w 1512445"/>
                              <a:gd name="connsiteY166" fmla="*/ 879630 h 1512483"/>
                              <a:gd name="connsiteX167" fmla="*/ 774655 w 1512445"/>
                              <a:gd name="connsiteY167" fmla="*/ 870843 h 1512483"/>
                              <a:gd name="connsiteX168" fmla="*/ 774133 w 1512445"/>
                              <a:gd name="connsiteY168" fmla="*/ 861992 h 1512483"/>
                              <a:gd name="connsiteX169" fmla="*/ 772785 w 1512445"/>
                              <a:gd name="connsiteY169" fmla="*/ 853637 h 1512483"/>
                              <a:gd name="connsiteX170" fmla="*/ 769873 w 1512445"/>
                              <a:gd name="connsiteY170" fmla="*/ 846402 h 1512483"/>
                              <a:gd name="connsiteX171" fmla="*/ 764723 w 1512445"/>
                              <a:gd name="connsiteY171" fmla="*/ 840756 h 1512483"/>
                              <a:gd name="connsiteX172" fmla="*/ 756330 w 1512445"/>
                              <a:gd name="connsiteY172" fmla="*/ 837449 h 1512483"/>
                              <a:gd name="connsiteX173" fmla="*/ 756330 w 1512445"/>
                              <a:gd name="connsiteY173" fmla="*/ 837195 h 1512483"/>
                              <a:gd name="connsiteX174" fmla="*/ 772086 w 1512445"/>
                              <a:gd name="connsiteY174" fmla="*/ 825928 h 1512483"/>
                              <a:gd name="connsiteX175" fmla="*/ 776994 w 1512445"/>
                              <a:gd name="connsiteY175" fmla="*/ 806840 h 1512483"/>
                              <a:gd name="connsiteX176" fmla="*/ 767393 w 1512445"/>
                              <a:gd name="connsiteY176" fmla="*/ 784002 h 1512483"/>
                              <a:gd name="connsiteX177" fmla="*/ 740765 w 1512445"/>
                              <a:gd name="connsiteY177" fmla="*/ 775634 h 1512483"/>
                              <a:gd name="connsiteX178" fmla="*/ 137199 w 1512445"/>
                              <a:gd name="connsiteY178" fmla="*/ 775634 h 1512483"/>
                              <a:gd name="connsiteX179" fmla="*/ 90758 w 1512445"/>
                              <a:gd name="connsiteY179" fmla="*/ 894903 h 1512483"/>
                              <a:gd name="connsiteX180" fmla="*/ 106959 w 1512445"/>
                              <a:gd name="connsiteY180" fmla="*/ 894903 h 1512483"/>
                              <a:gd name="connsiteX181" fmla="*/ 120324 w 1512445"/>
                              <a:gd name="connsiteY181" fmla="*/ 858839 h 1512483"/>
                              <a:gd name="connsiteX182" fmla="*/ 170783 w 1512445"/>
                              <a:gd name="connsiteY182" fmla="*/ 858839 h 1512483"/>
                              <a:gd name="connsiteX183" fmla="*/ 183818 w 1512445"/>
                              <a:gd name="connsiteY183" fmla="*/ 894903 h 1512483"/>
                              <a:gd name="connsiteX184" fmla="*/ 201341 w 1512445"/>
                              <a:gd name="connsiteY184" fmla="*/ 894903 h 1512483"/>
                              <a:gd name="connsiteX185" fmla="*/ 154760 w 1512445"/>
                              <a:gd name="connsiteY185" fmla="*/ 775634 h 1512483"/>
                              <a:gd name="connsiteX186" fmla="*/ 539449 w 1512445"/>
                              <a:gd name="connsiteY186" fmla="*/ 775621 h 1512483"/>
                              <a:gd name="connsiteX187" fmla="*/ 539449 w 1512445"/>
                              <a:gd name="connsiteY187" fmla="*/ 788923 h 1512483"/>
                              <a:gd name="connsiteX188" fmla="*/ 579214 w 1512445"/>
                              <a:gd name="connsiteY188" fmla="*/ 788923 h 1512483"/>
                              <a:gd name="connsiteX189" fmla="*/ 579214 w 1512445"/>
                              <a:gd name="connsiteY189" fmla="*/ 894915 h 1512483"/>
                              <a:gd name="connsiteX190" fmla="*/ 595008 w 1512445"/>
                              <a:gd name="connsiteY190" fmla="*/ 894915 h 1512483"/>
                              <a:gd name="connsiteX191" fmla="*/ 595008 w 1512445"/>
                              <a:gd name="connsiteY191" fmla="*/ 788923 h 1512483"/>
                              <a:gd name="connsiteX192" fmla="*/ 634798 w 1512445"/>
                              <a:gd name="connsiteY192" fmla="*/ 788923 h 1512483"/>
                              <a:gd name="connsiteX193" fmla="*/ 634798 w 1512445"/>
                              <a:gd name="connsiteY193" fmla="*/ 775621 h 1512483"/>
                              <a:gd name="connsiteX194" fmla="*/ 447076 w 1512445"/>
                              <a:gd name="connsiteY194" fmla="*/ 772760 h 1512483"/>
                              <a:gd name="connsiteX195" fmla="*/ 431091 w 1512445"/>
                              <a:gd name="connsiteY195" fmla="*/ 774884 h 1512483"/>
                              <a:gd name="connsiteX196" fmla="*/ 417281 w 1512445"/>
                              <a:gd name="connsiteY196" fmla="*/ 781217 h 1512483"/>
                              <a:gd name="connsiteX197" fmla="*/ 407540 w 1512445"/>
                              <a:gd name="connsiteY197" fmla="*/ 792115 h 1512483"/>
                              <a:gd name="connsiteX198" fmla="*/ 403853 w 1512445"/>
                              <a:gd name="connsiteY198" fmla="*/ 807692 h 1512483"/>
                              <a:gd name="connsiteX199" fmla="*/ 407121 w 1512445"/>
                              <a:gd name="connsiteY199" fmla="*/ 821337 h 1512483"/>
                              <a:gd name="connsiteX200" fmla="*/ 415832 w 1512445"/>
                              <a:gd name="connsiteY200" fmla="*/ 830213 h 1512483"/>
                              <a:gd name="connsiteX201" fmla="*/ 428167 w 1512445"/>
                              <a:gd name="connsiteY201" fmla="*/ 835745 h 1512483"/>
                              <a:gd name="connsiteX202" fmla="*/ 442142 w 1512445"/>
                              <a:gd name="connsiteY202" fmla="*/ 839420 h 1512483"/>
                              <a:gd name="connsiteX203" fmla="*/ 456105 w 1512445"/>
                              <a:gd name="connsiteY203" fmla="*/ 842498 h 1512483"/>
                              <a:gd name="connsiteX204" fmla="*/ 468440 w 1512445"/>
                              <a:gd name="connsiteY204" fmla="*/ 846402 h 1512483"/>
                              <a:gd name="connsiteX205" fmla="*/ 477125 w 1512445"/>
                              <a:gd name="connsiteY205" fmla="*/ 852722 h 1512483"/>
                              <a:gd name="connsiteX206" fmla="*/ 480419 w 1512445"/>
                              <a:gd name="connsiteY206" fmla="*/ 862692 h 1512483"/>
                              <a:gd name="connsiteX207" fmla="*/ 477723 w 1512445"/>
                              <a:gd name="connsiteY207" fmla="*/ 873424 h 1512483"/>
                              <a:gd name="connsiteX208" fmla="*/ 470704 w 1512445"/>
                              <a:gd name="connsiteY208" fmla="*/ 879999 h 1512483"/>
                              <a:gd name="connsiteX209" fmla="*/ 460899 w 1512445"/>
                              <a:gd name="connsiteY209" fmla="*/ 883394 h 1512483"/>
                              <a:gd name="connsiteX210" fmla="*/ 450128 w 1512445"/>
                              <a:gd name="connsiteY210" fmla="*/ 884411 h 1512483"/>
                              <a:gd name="connsiteX211" fmla="*/ 437030 w 1512445"/>
                              <a:gd name="connsiteY211" fmla="*/ 882784 h 1512483"/>
                              <a:gd name="connsiteX212" fmla="*/ 425890 w 1512445"/>
                              <a:gd name="connsiteY212" fmla="*/ 877595 h 1512483"/>
                              <a:gd name="connsiteX213" fmla="*/ 418171 w 1512445"/>
                              <a:gd name="connsiteY213" fmla="*/ 868656 h 1512483"/>
                              <a:gd name="connsiteX214" fmla="*/ 415247 w 1512445"/>
                              <a:gd name="connsiteY214" fmla="*/ 855685 h 1512483"/>
                              <a:gd name="connsiteX215" fmla="*/ 400063 w 1512445"/>
                              <a:gd name="connsiteY215" fmla="*/ 855685 h 1512483"/>
                              <a:gd name="connsiteX216" fmla="*/ 404005 w 1512445"/>
                              <a:gd name="connsiteY216" fmla="*/ 874518 h 1512483"/>
                              <a:gd name="connsiteX217" fmla="*/ 414738 w 1512445"/>
                              <a:gd name="connsiteY217" fmla="*/ 887565 h 1512483"/>
                              <a:gd name="connsiteX218" fmla="*/ 430506 w 1512445"/>
                              <a:gd name="connsiteY218" fmla="*/ 895132 h 1512483"/>
                              <a:gd name="connsiteX219" fmla="*/ 449505 w 1512445"/>
                              <a:gd name="connsiteY219" fmla="*/ 897700 h 1512483"/>
                              <a:gd name="connsiteX220" fmla="*/ 465948 w 1512445"/>
                              <a:gd name="connsiteY220" fmla="*/ 895742 h 1512483"/>
                              <a:gd name="connsiteX221" fmla="*/ 480966 w 1512445"/>
                              <a:gd name="connsiteY221" fmla="*/ 889600 h 1512483"/>
                              <a:gd name="connsiteX222" fmla="*/ 491953 w 1512445"/>
                              <a:gd name="connsiteY222" fmla="*/ 878511 h 1512483"/>
                              <a:gd name="connsiteX223" fmla="*/ 496213 w 1512445"/>
                              <a:gd name="connsiteY223" fmla="*/ 862234 h 1512483"/>
                              <a:gd name="connsiteX224" fmla="*/ 492970 w 1512445"/>
                              <a:gd name="connsiteY224" fmla="*/ 847495 h 1512483"/>
                              <a:gd name="connsiteX225" fmla="*/ 484259 w 1512445"/>
                              <a:gd name="connsiteY225" fmla="*/ 837793 h 1512483"/>
                              <a:gd name="connsiteX226" fmla="*/ 471924 w 1512445"/>
                              <a:gd name="connsiteY226" fmla="*/ 831650 h 1512483"/>
                              <a:gd name="connsiteX227" fmla="*/ 457923 w 1512445"/>
                              <a:gd name="connsiteY227" fmla="*/ 827708 h 1512483"/>
                              <a:gd name="connsiteX228" fmla="*/ 443961 w 1512445"/>
                              <a:gd name="connsiteY228" fmla="*/ 824631 h 1512483"/>
                              <a:gd name="connsiteX229" fmla="*/ 431651 w 1512445"/>
                              <a:gd name="connsiteY229" fmla="*/ 821070 h 1512483"/>
                              <a:gd name="connsiteX230" fmla="*/ 422966 w 1512445"/>
                              <a:gd name="connsiteY230" fmla="*/ 815462 h 1512483"/>
                              <a:gd name="connsiteX231" fmla="*/ 419672 w 1512445"/>
                              <a:gd name="connsiteY231" fmla="*/ 806497 h 1512483"/>
                              <a:gd name="connsiteX232" fmla="*/ 421948 w 1512445"/>
                              <a:gd name="connsiteY232" fmla="*/ 796693 h 1512483"/>
                              <a:gd name="connsiteX233" fmla="*/ 427938 w 1512445"/>
                              <a:gd name="connsiteY233" fmla="*/ 790372 h 1512483"/>
                              <a:gd name="connsiteX234" fmla="*/ 436560 w 1512445"/>
                              <a:gd name="connsiteY234" fmla="*/ 787066 h 1512483"/>
                              <a:gd name="connsiteX235" fmla="*/ 446389 w 1512445"/>
                              <a:gd name="connsiteY235" fmla="*/ 786049 h 1512483"/>
                              <a:gd name="connsiteX236" fmla="*/ 466698 w 1512445"/>
                              <a:gd name="connsiteY236" fmla="*/ 791848 h 1512483"/>
                              <a:gd name="connsiteX237" fmla="*/ 466685 w 1512445"/>
                              <a:gd name="connsiteY237" fmla="*/ 791873 h 1512483"/>
                              <a:gd name="connsiteX238" fmla="*/ 475968 w 1512445"/>
                              <a:gd name="connsiteY238" fmla="*/ 810426 h 1512483"/>
                              <a:gd name="connsiteX239" fmla="*/ 491025 w 1512445"/>
                              <a:gd name="connsiteY239" fmla="*/ 810426 h 1512483"/>
                              <a:gd name="connsiteX240" fmla="*/ 487273 w 1512445"/>
                              <a:gd name="connsiteY240" fmla="*/ 793488 h 1512483"/>
                              <a:gd name="connsiteX241" fmla="*/ 477888 w 1512445"/>
                              <a:gd name="connsiteY241" fmla="*/ 781789 h 1512483"/>
                              <a:gd name="connsiteX242" fmla="*/ 464078 w 1512445"/>
                              <a:gd name="connsiteY242" fmla="*/ 774973 h 1512483"/>
                              <a:gd name="connsiteX243" fmla="*/ 447076 w 1512445"/>
                              <a:gd name="connsiteY243" fmla="*/ 772760 h 1512483"/>
                              <a:gd name="connsiteX244" fmla="*/ 0 w 1512445"/>
                              <a:gd name="connsiteY244" fmla="*/ 0 h 1512483"/>
                              <a:gd name="connsiteX245" fmla="*/ 1512445 w 1512445"/>
                              <a:gd name="connsiteY245" fmla="*/ 0 h 1512483"/>
                              <a:gd name="connsiteX246" fmla="*/ 1512445 w 1512445"/>
                              <a:gd name="connsiteY246" fmla="*/ 1512483 h 1512483"/>
                              <a:gd name="connsiteX247" fmla="*/ 0 w 1512445"/>
                              <a:gd name="connsiteY247" fmla="*/ 1512483 h 1512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</a:cxnLst>
                            <a:rect l="l" t="t" r="r" b="b"/>
                            <a:pathLst>
                              <a:path w="1512445" h="1512483">
                                <a:moveTo>
                                  <a:pt x="643165" y="1127324"/>
                                </a:moveTo>
                                <a:cubicBezTo>
                                  <a:pt x="657751" y="1127324"/>
                                  <a:pt x="671587" y="1130210"/>
                                  <a:pt x="684685" y="1136034"/>
                                </a:cubicBezTo>
                                <a:cubicBezTo>
                                  <a:pt x="697758" y="1141795"/>
                                  <a:pt x="709164" y="1150213"/>
                                  <a:pt x="718905" y="1161302"/>
                                </a:cubicBezTo>
                                <a:cubicBezTo>
                                  <a:pt x="728659" y="1172328"/>
                                  <a:pt x="736289" y="1185947"/>
                                  <a:pt x="741820" y="1202148"/>
                                </a:cubicBezTo>
                                <a:cubicBezTo>
                                  <a:pt x="747340" y="1218323"/>
                                  <a:pt x="750124" y="1236864"/>
                                  <a:pt x="750124" y="1257668"/>
                                </a:cubicBezTo>
                                <a:cubicBezTo>
                                  <a:pt x="750124" y="1278473"/>
                                  <a:pt x="747352" y="1297014"/>
                                  <a:pt x="741820" y="1313125"/>
                                </a:cubicBezTo>
                                <a:cubicBezTo>
                                  <a:pt x="736302" y="1329377"/>
                                  <a:pt x="728672" y="1342857"/>
                                  <a:pt x="718905" y="1353691"/>
                                </a:cubicBezTo>
                                <a:cubicBezTo>
                                  <a:pt x="709164" y="1364577"/>
                                  <a:pt x="697758" y="1372855"/>
                                  <a:pt x="684685" y="1378679"/>
                                </a:cubicBezTo>
                                <a:cubicBezTo>
                                  <a:pt x="671587" y="1384415"/>
                                  <a:pt x="657815" y="1387327"/>
                                  <a:pt x="643165" y="1387327"/>
                                </a:cubicBezTo>
                                <a:cubicBezTo>
                                  <a:pt x="628516" y="1387327"/>
                                  <a:pt x="614680" y="1384415"/>
                                  <a:pt x="601608" y="1378679"/>
                                </a:cubicBezTo>
                                <a:cubicBezTo>
                                  <a:pt x="588522" y="1372855"/>
                                  <a:pt x="577128" y="1364577"/>
                                  <a:pt x="567387" y="1353691"/>
                                </a:cubicBezTo>
                                <a:cubicBezTo>
                                  <a:pt x="557646" y="1342857"/>
                                  <a:pt x="549966" y="1329390"/>
                                  <a:pt x="544421" y="1313125"/>
                                </a:cubicBezTo>
                                <a:cubicBezTo>
                                  <a:pt x="538902" y="1297014"/>
                                  <a:pt x="536117" y="1278485"/>
                                  <a:pt x="536117" y="1257668"/>
                                </a:cubicBezTo>
                                <a:cubicBezTo>
                                  <a:pt x="536117" y="1236851"/>
                                  <a:pt x="538889" y="1218323"/>
                                  <a:pt x="544421" y="1202148"/>
                                </a:cubicBezTo>
                                <a:cubicBezTo>
                                  <a:pt x="549966" y="1185960"/>
                                  <a:pt x="557646" y="1172328"/>
                                  <a:pt x="567387" y="1161302"/>
                                </a:cubicBezTo>
                                <a:cubicBezTo>
                                  <a:pt x="577128" y="1150201"/>
                                  <a:pt x="588510" y="1141795"/>
                                  <a:pt x="601608" y="1136034"/>
                                </a:cubicBezTo>
                                <a:cubicBezTo>
                                  <a:pt x="614680" y="1130210"/>
                                  <a:pt x="628579" y="1127324"/>
                                  <a:pt x="643165" y="1127324"/>
                                </a:cubicBezTo>
                                <a:close/>
                                <a:moveTo>
                                  <a:pt x="643165" y="1077055"/>
                                </a:moveTo>
                                <a:cubicBezTo>
                                  <a:pt x="616130" y="1077055"/>
                                  <a:pt x="592197" y="1081760"/>
                                  <a:pt x="571380" y="1091081"/>
                                </a:cubicBezTo>
                                <a:cubicBezTo>
                                  <a:pt x="550525" y="1100364"/>
                                  <a:pt x="533053" y="1113132"/>
                                  <a:pt x="518835" y="1129333"/>
                                </a:cubicBezTo>
                                <a:cubicBezTo>
                                  <a:pt x="504682" y="1145572"/>
                                  <a:pt x="494076" y="1164647"/>
                                  <a:pt x="486955" y="1186646"/>
                                </a:cubicBezTo>
                                <a:cubicBezTo>
                                  <a:pt x="479872" y="1208646"/>
                                  <a:pt x="476324" y="1232172"/>
                                  <a:pt x="476324" y="1257541"/>
                                </a:cubicBezTo>
                                <a:cubicBezTo>
                                  <a:pt x="476324" y="1282911"/>
                                  <a:pt x="479872" y="1306424"/>
                                  <a:pt x="486955" y="1328144"/>
                                </a:cubicBezTo>
                                <a:cubicBezTo>
                                  <a:pt x="494076" y="1349915"/>
                                  <a:pt x="504682" y="1368862"/>
                                  <a:pt x="518835" y="1385127"/>
                                </a:cubicBezTo>
                                <a:cubicBezTo>
                                  <a:pt x="533040" y="1401302"/>
                                  <a:pt x="550525" y="1413930"/>
                                  <a:pt x="571380" y="1422997"/>
                                </a:cubicBezTo>
                                <a:cubicBezTo>
                                  <a:pt x="592197" y="1432127"/>
                                  <a:pt x="615774" y="1436680"/>
                                  <a:pt x="643165" y="1436680"/>
                                </a:cubicBezTo>
                                <a:cubicBezTo>
                                  <a:pt x="670557" y="1436680"/>
                                  <a:pt x="694617" y="1432127"/>
                                  <a:pt x="715217" y="1422997"/>
                                </a:cubicBezTo>
                                <a:cubicBezTo>
                                  <a:pt x="735818" y="1413930"/>
                                  <a:pt x="753215" y="1401302"/>
                                  <a:pt x="767368" y="1385127"/>
                                </a:cubicBezTo>
                                <a:cubicBezTo>
                                  <a:pt x="781611" y="1368862"/>
                                  <a:pt x="792216" y="1349902"/>
                                  <a:pt x="799299" y="1328144"/>
                                </a:cubicBezTo>
                                <a:cubicBezTo>
                                  <a:pt x="806383" y="1306424"/>
                                  <a:pt x="809943" y="1282873"/>
                                  <a:pt x="809943" y="1257541"/>
                                </a:cubicBezTo>
                                <a:cubicBezTo>
                                  <a:pt x="809943" y="1232210"/>
                                  <a:pt x="806383" y="1208646"/>
                                  <a:pt x="799299" y="1186646"/>
                                </a:cubicBezTo>
                                <a:cubicBezTo>
                                  <a:pt x="792204" y="1164659"/>
                                  <a:pt x="781598" y="1145572"/>
                                  <a:pt x="767368" y="1129333"/>
                                </a:cubicBezTo>
                                <a:cubicBezTo>
                                  <a:pt x="753215" y="1113145"/>
                                  <a:pt x="735818" y="1100364"/>
                                  <a:pt x="715217" y="1091081"/>
                                </a:cubicBezTo>
                                <a:cubicBezTo>
                                  <a:pt x="694617" y="1081760"/>
                                  <a:pt x="670201" y="1077055"/>
                                  <a:pt x="643165" y="1077055"/>
                                </a:cubicBezTo>
                                <a:close/>
                                <a:moveTo>
                                  <a:pt x="1055577" y="1077029"/>
                                </a:moveTo>
                                <a:cubicBezTo>
                                  <a:pt x="1024942" y="1076228"/>
                                  <a:pt x="999636" y="1082370"/>
                                  <a:pt x="979684" y="1095697"/>
                                </a:cubicBezTo>
                                <a:cubicBezTo>
                                  <a:pt x="959719" y="1109011"/>
                                  <a:pt x="942870" y="1129612"/>
                                  <a:pt x="929034" y="1157551"/>
                                </a:cubicBezTo>
                                <a:lnTo>
                                  <a:pt x="927648" y="1157551"/>
                                </a:lnTo>
                                <a:lnTo>
                                  <a:pt x="927648" y="1085079"/>
                                </a:lnTo>
                                <a:lnTo>
                                  <a:pt x="927648" y="1085066"/>
                                </a:lnTo>
                                <a:lnTo>
                                  <a:pt x="874785" y="1085066"/>
                                </a:lnTo>
                                <a:lnTo>
                                  <a:pt x="874785" y="1428871"/>
                                </a:lnTo>
                                <a:lnTo>
                                  <a:pt x="931107" y="1428871"/>
                                </a:lnTo>
                                <a:lnTo>
                                  <a:pt x="931107" y="1275904"/>
                                </a:lnTo>
                                <a:cubicBezTo>
                                  <a:pt x="931107" y="1253726"/>
                                  <a:pt x="933294" y="1234066"/>
                                  <a:pt x="937745" y="1216988"/>
                                </a:cubicBezTo>
                                <a:cubicBezTo>
                                  <a:pt x="942170" y="1199922"/>
                                  <a:pt x="949279" y="1185476"/>
                                  <a:pt x="959020" y="1173523"/>
                                </a:cubicBezTo>
                                <a:cubicBezTo>
                                  <a:pt x="968786" y="1161480"/>
                                  <a:pt x="981642" y="1152413"/>
                                  <a:pt x="997653" y="1146169"/>
                                </a:cubicBezTo>
                                <a:cubicBezTo>
                                  <a:pt x="1013612" y="1139951"/>
                                  <a:pt x="1032903" y="1136848"/>
                                  <a:pt x="1055577" y="1136848"/>
                                </a:cubicBezTo>
                                <a:close/>
                                <a:moveTo>
                                  <a:pt x="152522" y="1006872"/>
                                </a:moveTo>
                                <a:lnTo>
                                  <a:pt x="276470" y="1006872"/>
                                </a:lnTo>
                                <a:cubicBezTo>
                                  <a:pt x="312420" y="1006872"/>
                                  <a:pt x="338782" y="1014337"/>
                                  <a:pt x="355440" y="1029266"/>
                                </a:cubicBezTo>
                                <a:cubicBezTo>
                                  <a:pt x="372073" y="1044221"/>
                                  <a:pt x="380403" y="1065890"/>
                                  <a:pt x="380403" y="1094426"/>
                                </a:cubicBezTo>
                                <a:cubicBezTo>
                                  <a:pt x="380403" y="1122962"/>
                                  <a:pt x="372073" y="1144745"/>
                                  <a:pt x="355440" y="1159904"/>
                                </a:cubicBezTo>
                                <a:cubicBezTo>
                                  <a:pt x="338782" y="1175024"/>
                                  <a:pt x="312420" y="1182361"/>
                                  <a:pt x="276470" y="1181941"/>
                                </a:cubicBezTo>
                                <a:lnTo>
                                  <a:pt x="152522" y="1181941"/>
                                </a:lnTo>
                                <a:close/>
                                <a:moveTo>
                                  <a:pt x="1118015" y="954035"/>
                                </a:moveTo>
                                <a:lnTo>
                                  <a:pt x="1118015" y="1428884"/>
                                </a:lnTo>
                                <a:lnTo>
                                  <a:pt x="1174324" y="1428884"/>
                                </a:lnTo>
                                <a:lnTo>
                                  <a:pt x="1174324" y="1298463"/>
                                </a:lnTo>
                                <a:lnTo>
                                  <a:pt x="1227581" y="1249174"/>
                                </a:lnTo>
                                <a:lnTo>
                                  <a:pt x="1345375" y="1428884"/>
                                </a:lnTo>
                                <a:lnTo>
                                  <a:pt x="1417261" y="1428884"/>
                                </a:lnTo>
                                <a:lnTo>
                                  <a:pt x="1270830" y="1210109"/>
                                </a:lnTo>
                                <a:lnTo>
                                  <a:pt x="1407266" y="1085079"/>
                                </a:lnTo>
                                <a:lnTo>
                                  <a:pt x="1331399" y="1085079"/>
                                </a:lnTo>
                                <a:lnTo>
                                  <a:pt x="1174324" y="1235351"/>
                                </a:lnTo>
                                <a:lnTo>
                                  <a:pt x="1174324" y="954035"/>
                                </a:lnTo>
                                <a:close/>
                                <a:moveTo>
                                  <a:pt x="89257" y="954035"/>
                                </a:moveTo>
                                <a:lnTo>
                                  <a:pt x="89257" y="1428884"/>
                                </a:lnTo>
                                <a:lnTo>
                                  <a:pt x="152522" y="1428884"/>
                                </a:lnTo>
                                <a:lnTo>
                                  <a:pt x="152522" y="1234779"/>
                                </a:lnTo>
                                <a:lnTo>
                                  <a:pt x="297771" y="1234779"/>
                                </a:lnTo>
                                <a:cubicBezTo>
                                  <a:pt x="345725" y="1235224"/>
                                  <a:pt x="382031" y="1223029"/>
                                  <a:pt x="406688" y="1198193"/>
                                </a:cubicBezTo>
                                <a:cubicBezTo>
                                  <a:pt x="431345" y="1173370"/>
                                  <a:pt x="443680" y="1138781"/>
                                  <a:pt x="443680" y="1094439"/>
                                </a:cubicBezTo>
                                <a:cubicBezTo>
                                  <a:pt x="443680" y="1050096"/>
                                  <a:pt x="431345" y="1015596"/>
                                  <a:pt x="406688" y="990964"/>
                                </a:cubicBezTo>
                                <a:cubicBezTo>
                                  <a:pt x="382031" y="966345"/>
                                  <a:pt x="345763" y="954035"/>
                                  <a:pt x="297771" y="954035"/>
                                </a:cubicBezTo>
                                <a:close/>
                                <a:moveTo>
                                  <a:pt x="1231154" y="789940"/>
                                </a:moveTo>
                                <a:lnTo>
                                  <a:pt x="1231510" y="789940"/>
                                </a:lnTo>
                                <a:lnTo>
                                  <a:pt x="1251348" y="845562"/>
                                </a:lnTo>
                                <a:lnTo>
                                  <a:pt x="1210947" y="845562"/>
                                </a:lnTo>
                                <a:close/>
                                <a:moveTo>
                                  <a:pt x="876603" y="789940"/>
                                </a:moveTo>
                                <a:lnTo>
                                  <a:pt x="876921" y="789940"/>
                                </a:lnTo>
                                <a:lnTo>
                                  <a:pt x="896785" y="845562"/>
                                </a:lnTo>
                                <a:lnTo>
                                  <a:pt x="856384" y="845562"/>
                                </a:lnTo>
                                <a:close/>
                                <a:moveTo>
                                  <a:pt x="145528" y="789940"/>
                                </a:moveTo>
                                <a:lnTo>
                                  <a:pt x="145884" y="789940"/>
                                </a:lnTo>
                                <a:lnTo>
                                  <a:pt x="165748" y="845562"/>
                                </a:lnTo>
                                <a:lnTo>
                                  <a:pt x="125322" y="845562"/>
                                </a:lnTo>
                                <a:close/>
                                <a:moveTo>
                                  <a:pt x="700441" y="788936"/>
                                </a:moveTo>
                                <a:lnTo>
                                  <a:pt x="739938" y="788936"/>
                                </a:lnTo>
                                <a:cubicBezTo>
                                  <a:pt x="747390" y="788936"/>
                                  <a:pt x="752820" y="790792"/>
                                  <a:pt x="756127" y="794645"/>
                                </a:cubicBezTo>
                                <a:cubicBezTo>
                                  <a:pt x="759484" y="798384"/>
                                  <a:pt x="761150" y="803356"/>
                                  <a:pt x="761150" y="809409"/>
                                </a:cubicBezTo>
                                <a:cubicBezTo>
                                  <a:pt x="761150" y="813733"/>
                                  <a:pt x="760412" y="817230"/>
                                  <a:pt x="758899" y="820040"/>
                                </a:cubicBezTo>
                                <a:cubicBezTo>
                                  <a:pt x="757424" y="822774"/>
                                  <a:pt x="755414" y="824911"/>
                                  <a:pt x="752884" y="826513"/>
                                </a:cubicBezTo>
                                <a:cubicBezTo>
                                  <a:pt x="750379" y="828153"/>
                                  <a:pt x="747441" y="829272"/>
                                  <a:pt x="744135" y="829845"/>
                                </a:cubicBezTo>
                                <a:cubicBezTo>
                                  <a:pt x="740778" y="830366"/>
                                  <a:pt x="737268" y="830620"/>
                                  <a:pt x="733529" y="830620"/>
                                </a:cubicBezTo>
                                <a:lnTo>
                                  <a:pt x="700441" y="830620"/>
                                </a:lnTo>
                                <a:close/>
                                <a:moveTo>
                                  <a:pt x="1111008" y="775647"/>
                                </a:moveTo>
                                <a:lnTo>
                                  <a:pt x="1111008" y="894916"/>
                                </a:lnTo>
                                <a:lnTo>
                                  <a:pt x="1126777" y="894916"/>
                                </a:lnTo>
                                <a:lnTo>
                                  <a:pt x="1126777" y="775647"/>
                                </a:lnTo>
                                <a:close/>
                                <a:moveTo>
                                  <a:pt x="249066" y="775647"/>
                                </a:moveTo>
                                <a:lnTo>
                                  <a:pt x="249066" y="851934"/>
                                </a:lnTo>
                                <a:cubicBezTo>
                                  <a:pt x="249066" y="867880"/>
                                  <a:pt x="253364" y="879478"/>
                                  <a:pt x="262011" y="886726"/>
                                </a:cubicBezTo>
                                <a:cubicBezTo>
                                  <a:pt x="270621" y="894038"/>
                                  <a:pt x="282930" y="897713"/>
                                  <a:pt x="297987" y="897713"/>
                                </a:cubicBezTo>
                                <a:cubicBezTo>
                                  <a:pt x="313043" y="897713"/>
                                  <a:pt x="324628" y="893873"/>
                                  <a:pt x="332741" y="886281"/>
                                </a:cubicBezTo>
                                <a:lnTo>
                                  <a:pt x="332766" y="886281"/>
                                </a:lnTo>
                                <a:cubicBezTo>
                                  <a:pt x="340905" y="878613"/>
                                  <a:pt x="344949" y="867206"/>
                                  <a:pt x="344949" y="851934"/>
                                </a:cubicBezTo>
                                <a:lnTo>
                                  <a:pt x="344949" y="775647"/>
                                </a:lnTo>
                                <a:lnTo>
                                  <a:pt x="329130" y="775647"/>
                                </a:lnTo>
                                <a:lnTo>
                                  <a:pt x="329130" y="851857"/>
                                </a:lnTo>
                                <a:cubicBezTo>
                                  <a:pt x="329130" y="862501"/>
                                  <a:pt x="326446" y="870691"/>
                                  <a:pt x="321156" y="876146"/>
                                </a:cubicBezTo>
                                <a:cubicBezTo>
                                  <a:pt x="315866" y="881690"/>
                                  <a:pt x="308147" y="884412"/>
                                  <a:pt x="297999" y="884412"/>
                                </a:cubicBezTo>
                                <a:cubicBezTo>
                                  <a:pt x="287305" y="884412"/>
                                  <a:pt x="279141" y="881690"/>
                                  <a:pt x="273431" y="876146"/>
                                </a:cubicBezTo>
                                <a:cubicBezTo>
                                  <a:pt x="267734" y="870691"/>
                                  <a:pt x="264885" y="862501"/>
                                  <a:pt x="264885" y="851857"/>
                                </a:cubicBezTo>
                                <a:lnTo>
                                  <a:pt x="264885" y="775647"/>
                                </a:lnTo>
                                <a:close/>
                                <a:moveTo>
                                  <a:pt x="1335023" y="775634"/>
                                </a:moveTo>
                                <a:lnTo>
                                  <a:pt x="1335023" y="894928"/>
                                </a:lnTo>
                                <a:lnTo>
                                  <a:pt x="1350194" y="894928"/>
                                </a:lnTo>
                                <a:lnTo>
                                  <a:pt x="1350194" y="799185"/>
                                </a:lnTo>
                                <a:lnTo>
                                  <a:pt x="1350550" y="799185"/>
                                </a:lnTo>
                                <a:lnTo>
                                  <a:pt x="1412887" y="894928"/>
                                </a:lnTo>
                                <a:lnTo>
                                  <a:pt x="1430219" y="894928"/>
                                </a:lnTo>
                                <a:lnTo>
                                  <a:pt x="1430219" y="775634"/>
                                </a:lnTo>
                                <a:lnTo>
                                  <a:pt x="1415036" y="775634"/>
                                </a:lnTo>
                                <a:lnTo>
                                  <a:pt x="1415036" y="872318"/>
                                </a:lnTo>
                                <a:lnTo>
                                  <a:pt x="1414718" y="872318"/>
                                </a:lnTo>
                                <a:lnTo>
                                  <a:pt x="1351898" y="775634"/>
                                </a:lnTo>
                                <a:close/>
                                <a:moveTo>
                                  <a:pt x="1222786" y="775634"/>
                                </a:moveTo>
                                <a:lnTo>
                                  <a:pt x="1176371" y="894903"/>
                                </a:lnTo>
                                <a:lnTo>
                                  <a:pt x="1192572" y="894903"/>
                                </a:lnTo>
                                <a:lnTo>
                                  <a:pt x="1205962" y="858839"/>
                                </a:lnTo>
                                <a:lnTo>
                                  <a:pt x="1256384" y="858839"/>
                                </a:lnTo>
                                <a:lnTo>
                                  <a:pt x="1269380" y="894903"/>
                                </a:lnTo>
                                <a:lnTo>
                                  <a:pt x="1286942" y="894903"/>
                                </a:lnTo>
                                <a:lnTo>
                                  <a:pt x="1240361" y="775634"/>
                                </a:lnTo>
                                <a:lnTo>
                                  <a:pt x="1240348" y="775634"/>
                                </a:lnTo>
                                <a:close/>
                                <a:moveTo>
                                  <a:pt x="980752" y="775634"/>
                                </a:moveTo>
                                <a:lnTo>
                                  <a:pt x="980752" y="894928"/>
                                </a:lnTo>
                                <a:lnTo>
                                  <a:pt x="1059671" y="894928"/>
                                </a:lnTo>
                                <a:lnTo>
                                  <a:pt x="1059671" y="881601"/>
                                </a:lnTo>
                                <a:lnTo>
                                  <a:pt x="996546" y="881601"/>
                                </a:lnTo>
                                <a:lnTo>
                                  <a:pt x="996546" y="775634"/>
                                </a:lnTo>
                                <a:close/>
                                <a:moveTo>
                                  <a:pt x="868249" y="775634"/>
                                </a:moveTo>
                                <a:lnTo>
                                  <a:pt x="821795" y="894903"/>
                                </a:lnTo>
                                <a:lnTo>
                                  <a:pt x="838009" y="894903"/>
                                </a:lnTo>
                                <a:lnTo>
                                  <a:pt x="851374" y="858839"/>
                                </a:lnTo>
                                <a:lnTo>
                                  <a:pt x="901808" y="858839"/>
                                </a:lnTo>
                                <a:lnTo>
                                  <a:pt x="914817" y="894903"/>
                                </a:lnTo>
                                <a:lnTo>
                                  <a:pt x="932378" y="894903"/>
                                </a:lnTo>
                                <a:lnTo>
                                  <a:pt x="885772" y="775634"/>
                                </a:lnTo>
                                <a:close/>
                                <a:moveTo>
                                  <a:pt x="684634" y="775634"/>
                                </a:moveTo>
                                <a:lnTo>
                                  <a:pt x="684634" y="894928"/>
                                </a:lnTo>
                                <a:lnTo>
                                  <a:pt x="700453" y="894928"/>
                                </a:lnTo>
                                <a:lnTo>
                                  <a:pt x="700453" y="843935"/>
                                </a:lnTo>
                                <a:lnTo>
                                  <a:pt x="739277" y="843935"/>
                                </a:lnTo>
                                <a:cubicBezTo>
                                  <a:pt x="743168" y="843935"/>
                                  <a:pt x="746284" y="844520"/>
                                  <a:pt x="748624" y="845702"/>
                                </a:cubicBezTo>
                                <a:cubicBezTo>
                                  <a:pt x="750964" y="846885"/>
                                  <a:pt x="752833" y="848424"/>
                                  <a:pt x="754270" y="850407"/>
                                </a:cubicBezTo>
                                <a:cubicBezTo>
                                  <a:pt x="755720" y="852378"/>
                                  <a:pt x="756775" y="854566"/>
                                  <a:pt x="757449" y="857223"/>
                                </a:cubicBezTo>
                                <a:cubicBezTo>
                                  <a:pt x="758110" y="859881"/>
                                  <a:pt x="758721" y="862603"/>
                                  <a:pt x="759140" y="865489"/>
                                </a:cubicBezTo>
                                <a:cubicBezTo>
                                  <a:pt x="759700" y="868389"/>
                                  <a:pt x="760005" y="871288"/>
                                  <a:pt x="760158" y="874340"/>
                                </a:cubicBezTo>
                                <a:cubicBezTo>
                                  <a:pt x="760247" y="877328"/>
                                  <a:pt x="760348" y="880139"/>
                                  <a:pt x="760476" y="882771"/>
                                </a:cubicBezTo>
                                <a:cubicBezTo>
                                  <a:pt x="760565" y="885340"/>
                                  <a:pt x="760832" y="887731"/>
                                  <a:pt x="761213" y="889880"/>
                                </a:cubicBezTo>
                                <a:cubicBezTo>
                                  <a:pt x="761607" y="891978"/>
                                  <a:pt x="762370" y="893631"/>
                                  <a:pt x="763464" y="894915"/>
                                </a:cubicBezTo>
                                <a:lnTo>
                                  <a:pt x="781178" y="894915"/>
                                </a:lnTo>
                                <a:cubicBezTo>
                                  <a:pt x="779512" y="892855"/>
                                  <a:pt x="778228" y="890528"/>
                                  <a:pt x="777427" y="887896"/>
                                </a:cubicBezTo>
                                <a:cubicBezTo>
                                  <a:pt x="776613" y="885340"/>
                                  <a:pt x="775926" y="882542"/>
                                  <a:pt x="775481" y="879630"/>
                                </a:cubicBezTo>
                                <a:cubicBezTo>
                                  <a:pt x="775074" y="876807"/>
                                  <a:pt x="774756" y="873857"/>
                                  <a:pt x="774655" y="870843"/>
                                </a:cubicBezTo>
                                <a:cubicBezTo>
                                  <a:pt x="774553" y="867880"/>
                                  <a:pt x="774388" y="864904"/>
                                  <a:pt x="774133" y="861992"/>
                                </a:cubicBezTo>
                                <a:cubicBezTo>
                                  <a:pt x="773815" y="859093"/>
                                  <a:pt x="773370" y="856270"/>
                                  <a:pt x="772785" y="853637"/>
                                </a:cubicBezTo>
                                <a:cubicBezTo>
                                  <a:pt x="772149" y="850992"/>
                                  <a:pt x="771158" y="848589"/>
                                  <a:pt x="769873" y="846402"/>
                                </a:cubicBezTo>
                                <a:cubicBezTo>
                                  <a:pt x="768576" y="844189"/>
                                  <a:pt x="766897" y="842396"/>
                                  <a:pt x="764723" y="840756"/>
                                </a:cubicBezTo>
                                <a:cubicBezTo>
                                  <a:pt x="762536" y="839242"/>
                                  <a:pt x="759725" y="838123"/>
                                  <a:pt x="756330" y="837449"/>
                                </a:cubicBezTo>
                                <a:lnTo>
                                  <a:pt x="756330" y="837195"/>
                                </a:lnTo>
                                <a:cubicBezTo>
                                  <a:pt x="763528" y="835160"/>
                                  <a:pt x="768754" y="831383"/>
                                  <a:pt x="772086" y="825928"/>
                                </a:cubicBezTo>
                                <a:cubicBezTo>
                                  <a:pt x="775329" y="820460"/>
                                  <a:pt x="776994" y="814089"/>
                                  <a:pt x="776994" y="806840"/>
                                </a:cubicBezTo>
                                <a:cubicBezTo>
                                  <a:pt x="776994" y="797201"/>
                                  <a:pt x="773803" y="789533"/>
                                  <a:pt x="767393" y="784002"/>
                                </a:cubicBezTo>
                                <a:cubicBezTo>
                                  <a:pt x="760984" y="778381"/>
                                  <a:pt x="752134" y="775634"/>
                                  <a:pt x="740765" y="775634"/>
                                </a:cubicBezTo>
                                <a:close/>
                                <a:moveTo>
                                  <a:pt x="137199" y="775634"/>
                                </a:moveTo>
                                <a:lnTo>
                                  <a:pt x="90758" y="894903"/>
                                </a:lnTo>
                                <a:lnTo>
                                  <a:pt x="106959" y="894903"/>
                                </a:lnTo>
                                <a:lnTo>
                                  <a:pt x="120324" y="858839"/>
                                </a:lnTo>
                                <a:lnTo>
                                  <a:pt x="170783" y="858839"/>
                                </a:lnTo>
                                <a:lnTo>
                                  <a:pt x="183818" y="894903"/>
                                </a:lnTo>
                                <a:lnTo>
                                  <a:pt x="201341" y="894903"/>
                                </a:lnTo>
                                <a:lnTo>
                                  <a:pt x="154760" y="775634"/>
                                </a:lnTo>
                                <a:close/>
                                <a:moveTo>
                                  <a:pt x="539449" y="775621"/>
                                </a:moveTo>
                                <a:lnTo>
                                  <a:pt x="539449" y="788923"/>
                                </a:lnTo>
                                <a:lnTo>
                                  <a:pt x="579214" y="788923"/>
                                </a:lnTo>
                                <a:lnTo>
                                  <a:pt x="579214" y="894915"/>
                                </a:lnTo>
                                <a:lnTo>
                                  <a:pt x="595008" y="894915"/>
                                </a:lnTo>
                                <a:lnTo>
                                  <a:pt x="595008" y="788923"/>
                                </a:lnTo>
                                <a:lnTo>
                                  <a:pt x="634798" y="788923"/>
                                </a:lnTo>
                                <a:lnTo>
                                  <a:pt x="634798" y="775621"/>
                                </a:lnTo>
                                <a:close/>
                                <a:moveTo>
                                  <a:pt x="447076" y="772760"/>
                                </a:moveTo>
                                <a:cubicBezTo>
                                  <a:pt x="441621" y="772760"/>
                                  <a:pt x="436305" y="773434"/>
                                  <a:pt x="431091" y="774884"/>
                                </a:cubicBezTo>
                                <a:cubicBezTo>
                                  <a:pt x="425928" y="776244"/>
                                  <a:pt x="421351" y="778393"/>
                                  <a:pt x="417281" y="781217"/>
                                </a:cubicBezTo>
                                <a:cubicBezTo>
                                  <a:pt x="413212" y="784103"/>
                                  <a:pt x="409969" y="787664"/>
                                  <a:pt x="407540" y="792115"/>
                                </a:cubicBezTo>
                                <a:cubicBezTo>
                                  <a:pt x="405099" y="796438"/>
                                  <a:pt x="403853" y="801741"/>
                                  <a:pt x="403853" y="807692"/>
                                </a:cubicBezTo>
                                <a:cubicBezTo>
                                  <a:pt x="403853" y="813161"/>
                                  <a:pt x="404933" y="817662"/>
                                  <a:pt x="407121" y="821337"/>
                                </a:cubicBezTo>
                                <a:cubicBezTo>
                                  <a:pt x="409321" y="824923"/>
                                  <a:pt x="412233" y="827899"/>
                                  <a:pt x="415832" y="830213"/>
                                </a:cubicBezTo>
                                <a:cubicBezTo>
                                  <a:pt x="419456" y="832502"/>
                                  <a:pt x="423589" y="834295"/>
                                  <a:pt x="428167" y="835745"/>
                                </a:cubicBezTo>
                                <a:cubicBezTo>
                                  <a:pt x="432719" y="837119"/>
                                  <a:pt x="437399" y="838301"/>
                                  <a:pt x="442142" y="839420"/>
                                </a:cubicBezTo>
                                <a:cubicBezTo>
                                  <a:pt x="446873" y="840450"/>
                                  <a:pt x="451552" y="841468"/>
                                  <a:pt x="456105" y="842498"/>
                                </a:cubicBezTo>
                                <a:cubicBezTo>
                                  <a:pt x="460683" y="843528"/>
                                  <a:pt x="464816" y="844799"/>
                                  <a:pt x="468440" y="846402"/>
                                </a:cubicBezTo>
                                <a:cubicBezTo>
                                  <a:pt x="472090" y="848004"/>
                                  <a:pt x="474938" y="850166"/>
                                  <a:pt x="477125" y="852722"/>
                                </a:cubicBezTo>
                                <a:cubicBezTo>
                                  <a:pt x="479338" y="855265"/>
                                  <a:pt x="480419" y="858597"/>
                                  <a:pt x="480419" y="862692"/>
                                </a:cubicBezTo>
                                <a:cubicBezTo>
                                  <a:pt x="480419" y="867041"/>
                                  <a:pt x="479516" y="870601"/>
                                  <a:pt x="477723" y="873424"/>
                                </a:cubicBezTo>
                                <a:cubicBezTo>
                                  <a:pt x="475955" y="876158"/>
                                  <a:pt x="473590" y="878358"/>
                                  <a:pt x="470704" y="879999"/>
                                </a:cubicBezTo>
                                <a:cubicBezTo>
                                  <a:pt x="467791" y="881601"/>
                                  <a:pt x="464511" y="882784"/>
                                  <a:pt x="460899" y="883394"/>
                                </a:cubicBezTo>
                                <a:cubicBezTo>
                                  <a:pt x="457275" y="884068"/>
                                  <a:pt x="453714" y="884411"/>
                                  <a:pt x="450128" y="884411"/>
                                </a:cubicBezTo>
                                <a:cubicBezTo>
                                  <a:pt x="445639" y="884411"/>
                                  <a:pt x="441252" y="883903"/>
                                  <a:pt x="437030" y="882784"/>
                                </a:cubicBezTo>
                                <a:cubicBezTo>
                                  <a:pt x="432808" y="881601"/>
                                  <a:pt x="429057" y="879910"/>
                                  <a:pt x="425890" y="877595"/>
                                </a:cubicBezTo>
                                <a:cubicBezTo>
                                  <a:pt x="422686" y="875294"/>
                                  <a:pt x="420155" y="872331"/>
                                  <a:pt x="418171" y="868656"/>
                                </a:cubicBezTo>
                                <a:cubicBezTo>
                                  <a:pt x="416238" y="865070"/>
                                  <a:pt x="415247" y="860708"/>
                                  <a:pt x="415247" y="855685"/>
                                </a:cubicBezTo>
                                <a:lnTo>
                                  <a:pt x="400063" y="855685"/>
                                </a:lnTo>
                                <a:cubicBezTo>
                                  <a:pt x="400063" y="862921"/>
                                  <a:pt x="401411" y="869241"/>
                                  <a:pt x="404005" y="874518"/>
                                </a:cubicBezTo>
                                <a:cubicBezTo>
                                  <a:pt x="406637" y="879821"/>
                                  <a:pt x="410224" y="884144"/>
                                  <a:pt x="414738" y="887565"/>
                                </a:cubicBezTo>
                                <a:cubicBezTo>
                                  <a:pt x="419265" y="890973"/>
                                  <a:pt x="424479" y="893555"/>
                                  <a:pt x="430506" y="895132"/>
                                </a:cubicBezTo>
                                <a:cubicBezTo>
                                  <a:pt x="436471" y="896861"/>
                                  <a:pt x="442778" y="897700"/>
                                  <a:pt x="449505" y="897700"/>
                                </a:cubicBezTo>
                                <a:cubicBezTo>
                                  <a:pt x="454960" y="897700"/>
                                  <a:pt x="460441" y="897115"/>
                                  <a:pt x="465948" y="895742"/>
                                </a:cubicBezTo>
                                <a:cubicBezTo>
                                  <a:pt x="471479" y="894470"/>
                                  <a:pt x="476540" y="892410"/>
                                  <a:pt x="480966" y="889600"/>
                                </a:cubicBezTo>
                                <a:cubicBezTo>
                                  <a:pt x="485442" y="886713"/>
                                  <a:pt x="489104" y="883025"/>
                                  <a:pt x="491953" y="878511"/>
                                </a:cubicBezTo>
                                <a:cubicBezTo>
                                  <a:pt x="494827" y="873997"/>
                                  <a:pt x="496213" y="868554"/>
                                  <a:pt x="496213" y="862234"/>
                                </a:cubicBezTo>
                                <a:cubicBezTo>
                                  <a:pt x="496213" y="856270"/>
                                  <a:pt x="495119" y="851437"/>
                                  <a:pt x="492970" y="847495"/>
                                </a:cubicBezTo>
                                <a:cubicBezTo>
                                  <a:pt x="490770" y="843566"/>
                                  <a:pt x="487871" y="840323"/>
                                  <a:pt x="484259" y="837793"/>
                                </a:cubicBezTo>
                                <a:cubicBezTo>
                                  <a:pt x="480635" y="835237"/>
                                  <a:pt x="476540" y="833151"/>
                                  <a:pt x="471924" y="831650"/>
                                </a:cubicBezTo>
                                <a:cubicBezTo>
                                  <a:pt x="467372" y="830201"/>
                                  <a:pt x="462730" y="828827"/>
                                  <a:pt x="457923" y="827708"/>
                                </a:cubicBezTo>
                                <a:cubicBezTo>
                                  <a:pt x="453218" y="826615"/>
                                  <a:pt x="448577" y="825585"/>
                                  <a:pt x="443961" y="824631"/>
                                </a:cubicBezTo>
                                <a:cubicBezTo>
                                  <a:pt x="439370" y="823703"/>
                                  <a:pt x="435275" y="822520"/>
                                  <a:pt x="431651" y="821070"/>
                                </a:cubicBezTo>
                                <a:cubicBezTo>
                                  <a:pt x="428052" y="819595"/>
                                  <a:pt x="425140" y="817738"/>
                                  <a:pt x="422966" y="815462"/>
                                </a:cubicBezTo>
                                <a:cubicBezTo>
                                  <a:pt x="420766" y="813135"/>
                                  <a:pt x="419672" y="810147"/>
                                  <a:pt x="419672" y="806497"/>
                                </a:cubicBezTo>
                                <a:cubicBezTo>
                                  <a:pt x="419672" y="802555"/>
                                  <a:pt x="420448" y="799350"/>
                                  <a:pt x="421948" y="796693"/>
                                </a:cubicBezTo>
                                <a:cubicBezTo>
                                  <a:pt x="423423" y="794035"/>
                                  <a:pt x="425496" y="791937"/>
                                  <a:pt x="427938" y="790372"/>
                                </a:cubicBezTo>
                                <a:cubicBezTo>
                                  <a:pt x="430468" y="788859"/>
                                  <a:pt x="433317" y="787740"/>
                                  <a:pt x="436560" y="787066"/>
                                </a:cubicBezTo>
                                <a:cubicBezTo>
                                  <a:pt x="439790" y="786392"/>
                                  <a:pt x="443083" y="786049"/>
                                  <a:pt x="446389" y="786049"/>
                                </a:cubicBezTo>
                                <a:cubicBezTo>
                                  <a:pt x="454630" y="786049"/>
                                  <a:pt x="461382" y="787994"/>
                                  <a:pt x="466698" y="791848"/>
                                </a:cubicBezTo>
                                <a:lnTo>
                                  <a:pt x="466685" y="791873"/>
                                </a:lnTo>
                                <a:cubicBezTo>
                                  <a:pt x="471962" y="795713"/>
                                  <a:pt x="475078" y="801932"/>
                                  <a:pt x="475968" y="810426"/>
                                </a:cubicBezTo>
                                <a:lnTo>
                                  <a:pt x="491025" y="810426"/>
                                </a:lnTo>
                                <a:cubicBezTo>
                                  <a:pt x="490770" y="803865"/>
                                  <a:pt x="489511" y="798231"/>
                                  <a:pt x="487273" y="793488"/>
                                </a:cubicBezTo>
                                <a:cubicBezTo>
                                  <a:pt x="484972" y="788770"/>
                                  <a:pt x="481805" y="784892"/>
                                  <a:pt x="477888" y="781789"/>
                                </a:cubicBezTo>
                                <a:cubicBezTo>
                                  <a:pt x="473946" y="778648"/>
                                  <a:pt x="469368" y="776422"/>
                                  <a:pt x="464078" y="774973"/>
                                </a:cubicBezTo>
                                <a:cubicBezTo>
                                  <a:pt x="458890" y="773523"/>
                                  <a:pt x="453167" y="772760"/>
                                  <a:pt x="447076" y="772760"/>
                                </a:cubicBezTo>
                                <a:close/>
                                <a:moveTo>
                                  <a:pt x="0" y="0"/>
                                </a:moveTo>
                                <a:lnTo>
                                  <a:pt x="1512445" y="0"/>
                                </a:lnTo>
                                <a:lnTo>
                                  <a:pt x="1512445" y="1512483"/>
                                </a:lnTo>
                                <a:lnTo>
                                  <a:pt x="0" y="151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674"/>
                          </a:solidFill>
                          <a:ln w="12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C0633" id="Group 4" o:spid="_x0000_s1026" style="position:absolute;margin-left:0;margin-top:0;width:595.25pt;height:841.85pt;z-index:-251655168;mso-position-horizontal:left;mso-position-horizontal-relative:page;mso-position-vertical:top;mso-position-vertical-relative:page;mso-width-relative:margin;mso-height-relative:margin" coordsize="75600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">
                <v:rect id="Rectangle 9" o:spid="_x0000_s1027" style="position:absolute;width:75600;height:10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" fillcolor="white [3212]" stroked="f" strokeweight="1pt">
                  <v:textbox inset="22mm,30mm,22mm,60mm">
                    <w:txbxContent>
                      <w:p w14:paraId="6995AE5A" w14:textId="77777777" w:rsidR="00515D5A" w:rsidRDefault="00515D5A" w:rsidP="00515D5A"/>
                      <w:p w14:paraId="2E4E948E" w14:textId="77777777" w:rsidR="00515D5A" w:rsidRDefault="00515D5A" w:rsidP="00515D5A"/>
                      <w:p w14:paraId="17A5C79B" w14:textId="77777777" w:rsidR="00515D5A" w:rsidRDefault="00515D5A" w:rsidP="00515D5A"/>
                      <w:p w14:paraId="4DE74BBE" w14:textId="77777777" w:rsidR="00515D5A" w:rsidRDefault="00515D5A" w:rsidP="00515D5A"/>
                      <w:sdt>
                        <w:sdtPr>
                          <w:id w:val="704675692"/>
                          <w:lock w:val="sdtContentLocked"/>
                          <w:placeholder>
                            <w:docPart w:val="1C31A90A3F514F9A997A775A2185F017"/>
                          </w:placeholder>
                          <w:showingPlcHdr/>
                          <w15:appearance w15:val="hidden"/>
                        </w:sdtPr>
                        <w:sdtContent>
                          <w:p w14:paraId="3D5187F9" w14:textId="77777777" w:rsidR="00515D5A" w:rsidRPr="00515D5A" w:rsidRDefault="00515D5A" w:rsidP="00515D5A">
                            <w:r>
                              <w:t xml:space="preserve">  </w:t>
                            </w:r>
                          </w:p>
                        </w:sdtContent>
                      </w:sdt>
                    </w:txbxContent>
                  </v:textbox>
                </v:rect>
                <v:shape id="Freeform: Shape 10" o:spid="_x0000_s1028" style="position:absolute;left:55800;top:87068;width:15124;height:15125;visibility:visible;mso-wrap-style:square;v-text-anchor:middle" coordsize="1512445,15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" path="m643165,1127324v14586,,28422,2886,41520,8710c697758,1141795,709164,1150213,718905,1161302v9754,11026,17384,24645,22915,40846c747340,1218323,750124,1236864,750124,1257668v,20805,-2772,39346,-8304,55457c736302,1329377,728672,1342857,718905,1353691v-9741,10886,-21147,19164,-34220,24988c671587,1384415,657815,1387327,643165,1387327v-14649,,-28485,-2912,-41557,-8648c588522,1372855,577128,1364577,567387,1353691v-9741,-10834,-17421,-24301,-22966,-40566c538902,1297014,536117,1278485,536117,1257668v,-20817,2772,-39345,8304,-55520c549966,1185960,557646,1172328,567387,1161302v9741,-11101,21123,-19507,34221,-25268c614680,1130210,628579,1127324,643165,1127324xm643165,1077055v-27035,,-50968,4705,-71785,14026c550525,1100364,533053,1113132,518835,1129333v-14153,16239,-24759,35314,-31880,57313c479872,1208646,476324,1232172,476324,1257541v,25370,3548,48883,10631,70603c494076,1349915,504682,1368862,518835,1385127v14205,16175,31690,28803,52545,37870c592197,1432127,615774,1436680,643165,1436680v27392,,51452,-4553,72052,-13683c735818,1413930,753215,1401302,767368,1385127v14243,-16265,24848,-35225,31931,-56983c806383,1306424,809943,1282873,809943,1257541v,-25331,-3560,-48895,-10644,-70895c792204,1164659,781598,1145572,767368,1129333v-14153,-16188,-31550,-28969,-52151,-38252c694617,1081760,670201,1077055,643165,1077055xm1055577,1077029v-30635,-801,-55941,5341,-75893,18668c959719,1109011,942870,1129612,929034,1157551r-1386,l927648,1085079r,-13l874785,1085066r,343805l931107,1428871r,-152967c931107,1253726,933294,1234066,937745,1216988v4425,-17066,11534,-31512,21275,-43465c968786,1161480,981642,1152413,997653,1146169v15959,-6218,35250,-9321,57924,-9321l1055577,1077029xm152522,1006872r123948,c312420,1006872,338782,1014337,355440,1029266v16633,14955,24963,36624,24963,65160c380403,1122962,372073,1144745,355440,1159904v-16658,15120,-43020,22457,-78970,22037l152522,1181941r,-175069xm1118015,954035r,474849l1174324,1428884r,-130421l1227581,1249174r117794,179710l1417261,1428884,1270830,1210109r136436,-125030l1331399,1085079r-157075,150272l1174324,954035r-56309,xm89257,954035r,474849l152522,1428884r,-194105l297771,1234779v47954,445,84260,-11750,108917,-36586c431345,1173370,443680,1138781,443680,1094439v,-44343,-12335,-78843,-36992,-103475c382031,966345,345763,954035,297771,954035r-208514,xm1231154,789940r356,l1251348,845562r-40401,l1231154,789940xm876603,789940r318,l896785,845562r-40401,l876603,789940xm145528,789940r356,l165748,845562r-40426,l145528,789940xm700441,788936r39497,c747390,788936,752820,790792,756127,794645v3357,3739,5023,8711,5023,14764c761150,813733,760412,817230,758899,820040v-1475,2734,-3485,4871,-6015,6473c750379,828153,747441,829272,744135,829845v-3357,521,-6867,775,-10606,775l700441,830620r,-41684xm1111008,775647r,119269l1126777,894916r,-119269l1111008,775647xm249066,775647r,76287c249066,867880,253364,879478,262011,886726v8610,7312,20919,10987,35976,10987c313043,897713,324628,893873,332741,886281r25,c340905,878613,344949,867206,344949,851934r,-76287l329130,775647r,76210c329130,862501,326446,870691,321156,876146v-5290,5544,-13009,8266,-23157,8266c287305,884412,279141,881690,273431,876146v-5697,-5455,-8546,-13645,-8546,-24289l264885,775647r-15819,xm1335023,775634r,119294l1350194,894928r,-95743l1350550,799185r62337,95743l1430219,894928r,-119294l1415036,775634r,96684l1414718,872318r-62820,-96684l1335023,775634xm1222786,775634r-46415,119269l1192572,894903r13390,-36064l1256384,858839r12996,36064l1286942,894903,1240361,775634r-13,l1222786,775634xm980752,775634r,119294l1059671,894928r,-13327l996546,881601r,-105967l980752,775634xm868249,775634l821795,894903r16214,l851374,858839r50434,l914817,894903r17561,l885772,775634r-17523,xm684634,775634r,119294l700453,894928r,-50993l739277,843935v3891,,7007,585,9347,1767c750964,846885,752833,848424,754270,850407v1450,1971,2505,4159,3179,6816c758110,859881,758721,862603,759140,865489v560,2900,865,5799,1018,8851c760247,877328,760348,880139,760476,882771v89,2569,356,4960,737,7109c761607,891978,762370,893631,763464,894915r17714,c779512,892855,778228,890528,777427,887896v-814,-2556,-1501,-5354,-1946,-8266c775074,876807,774756,873857,774655,870843v-102,-2963,-267,-5939,-522,-8851c773815,859093,773370,856270,772785,853637v-636,-2645,-1627,-5048,-2912,-7235c768576,844189,766897,842396,764723,840756v-2187,-1514,-4998,-2633,-8393,-3307l756330,837195v7198,-2035,12424,-5812,15756,-11267c775329,820460,776994,814089,776994,806840v,-9639,-3191,-17307,-9601,-22838c760984,778381,752134,775634,740765,775634r-56131,xm137199,775634l90758,894903r16201,l120324,858839r50459,l183818,894903r17523,l154760,775634r-17561,xm539449,775621r,13302l579214,788923r,105992l595008,894915r,-105992l634798,788923r,-13302l539449,775621xm447076,772760v-5455,,-10771,674,-15985,2124c425928,776244,421351,778393,417281,781217v-4069,2886,-7312,6447,-9741,10898c405099,796438,403853,801741,403853,807692v,5469,1080,9970,3268,13645c409321,824923,412233,827899,415832,830213v3624,2289,7757,4082,12335,5532c432719,837119,437399,838301,442142,839420v4731,1030,9410,2048,13963,3078c460683,843528,464816,844799,468440,846402v3650,1602,6498,3764,8685,6320c479338,855265,480419,858597,480419,862692v,4349,-903,7909,-2696,10732c475955,876158,473590,878358,470704,879999v-2913,1602,-6193,2785,-9805,3395c457275,884068,453714,884411,450128,884411v-4489,,-8876,-508,-13098,-1627c432808,881601,429057,879910,425890,877595v-3204,-2301,-5735,-5264,-7719,-8939c416238,865070,415247,860708,415247,855685r-15184,c400063,862921,401411,869241,404005,874518v2632,5303,6219,9626,10733,13047c419265,890973,424479,893555,430506,895132v5965,1729,12272,2568,18999,2568c454960,897700,460441,897115,465948,895742v5531,-1272,10592,-3332,15018,-6142c485442,886713,489104,883025,491953,878511v2874,-4514,4260,-9957,4260,-16277c496213,856270,495119,851437,492970,847495v-2200,-3929,-5099,-7172,-8711,-9702c480635,835237,476540,833151,471924,831650v-4552,-1449,-9194,-2823,-14001,-3942c453218,826615,448577,825585,443961,824631v-4591,-928,-8686,-2111,-12310,-3561c428052,819595,425140,817738,422966,815462v-2200,-2327,-3294,-5315,-3294,-8965c419672,802555,420448,799350,421948,796693v1475,-2658,3548,-4756,5990,-6321c430468,788859,433317,787740,436560,787066v3230,-674,6523,-1017,9829,-1017c454630,786049,461382,787994,466698,791848r-13,25c471962,795713,475078,801932,475968,810426r15057,c490770,803865,489511,798231,487273,793488v-2301,-4718,-5468,-8596,-9385,-11699c473946,778648,469368,776422,464078,774973v-5188,-1450,-10911,-2213,-17002,-2213xm,l1512445,r,1512483l,1512483,,xe" fillcolor="#f05674" stroked="f" strokeweight=".03517mm">
                  <v:stroke joinstyle="miter"/>
                  <v:path arrowok="t" o:connecttype="custom" o:connectlocs="643165,1127324;684685,1136034;718905,1161302;741820,1202148;750124,1257668;741820,1313125;718905,1353691;684685,1378679;643165,1387327;601608,1378679;567387,1353691;544421,1313125;536117,1257668;544421,1202148;567387,1161302;601608,1136034;643165,1127324;643165,1077055;571380,1091081;518835,1129333;486955,1186646;476324,1257541;486955,1328144;518835,1385127;571380,1422997;643165,1436680;715217,1422997;767368,1385127;799299,1328144;809943,1257541;799299,1186646;767368,1129333;715217,1091081;643165,1077055;1055577,1077029;979684,1095697;929034,1157551;927648,1157551;927648,1085079;927648,1085066;874785,1085066;874785,1428871;931107,1428871;931107,1275904;937745,1216988;959020,1173523;997653,1146169;1055577,1136848;152522,1006872;276470,1006872;355440,1029266;380403,1094426;355440,1159904;276470,1181941;152522,1181941;1118015,954035;1118015,1428884;1174324,1428884;1174324,1298463;1227581,1249174;1345375,1428884;1417261,1428884;1270830,1210109;1407266,1085079;1331399,1085079;1174324,1235351;1174324,954035;89257,954035;89257,1428884;152522,1428884;152522,1234779;297771,1234779;406688,1198193;443680,1094439;406688,990964;297771,954035;1231154,789940;1231510,789940;1251348,845562;1210947,845562;876603,789940;876921,789940;896785,845562;856384,845562;145528,789940;145884,789940;165748,845562;125322,845562;700441,788936;739938,788936;756127,794645;761150,809409;758899,820040;752884,826513;744135,829845;733529,830620;700441,830620;1111008,775647;1111008,894916;1126777,894916;1126777,775647;249066,775647;249066,851934;262011,886726;297987,897713;332741,886281;332766,886281;344949,851934;344949,775647;329130,775647;329130,851857;321156,876146;297999,884412;273431,876146;264885,851857;264885,775647;1335023,775634;1335023,894928;1350194,894928;1350194,799185;1350550,799185;1412887,894928;1430219,894928;1430219,775634;1415036,775634;1415036,872318;1414718,872318;1351898,775634;1222786,775634;1176371,894903;1192572,894903;1205962,858839;1256384,858839;1269380,894903;1286942,894903;1240361,775634;1240348,775634;980752,775634;980752,894928;1059671,894928;1059671,881601;996546,881601;996546,775634;868249,775634;821795,894903;838009,894903;851374,858839;901808,858839;914817,894903;932378,894903;885772,775634;684634,775634;684634,894928;700453,894928;700453,843935;739277,843935;748624,845702;754270,850407;757449,857223;759140,865489;760158,874340;760476,882771;761213,889880;763464,894915;781178,894915;777427,887896;775481,879630;774655,870843;774133,861992;772785,853637;769873,846402;764723,840756;756330,837449;756330,837195;772086,825928;776994,806840;767393,784002;740765,775634;137199,775634;90758,894903;106959,894903;120324,858839;170783,858839;183818,894903;201341,894903;154760,775634;539449,775621;539449,788923;579214,788923;579214,894915;595008,894915;595008,788923;634798,788923;634798,775621;447076,772760;431091,774884;417281,781217;407540,792115;403853,807692;407121,821337;415832,830213;428167,835745;442142,839420;456105,842498;468440,846402;477125,852722;480419,862692;477723,873424;470704,879999;460899,883394;450128,884411;437030,882784;425890,877595;418171,868656;415247,855685;400063,855685;404005,874518;414738,887565;430506,895132;449505,897700;465948,895742;480966,889600;491953,878511;496213,862234;492970,847495;484259,837793;471924,831650;457923,827708;443961,824631;431651,821070;422966,815462;419672,806497;421948,796693;427938,790372;436560,787066;446389,786049;466698,791848;466685,791873;475968,810426;491025,810426;487273,793488;477888,781789;464078,774973;447076,772760;0,0;1512445,0;1512445,1512483;0,15124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 anchory="page"/>
                <w10:anchorlock/>
              </v:group>
            </w:pict>
          </mc:Fallback>
        </mc:AlternateContent>
      </w:r>
    </w:p>
    <w:p w14:paraId="5728ABB2" w14:textId="77777777" w:rsidR="00F515F0" w:rsidRDefault="003721E9" w:rsidP="64A7CDE1">
      <w:pPr>
        <w:pStyle w:val="Footer-BackPage"/>
        <w:framePr w:wrap="notBeside"/>
        <w:rPr>
          <w:rFonts w:asciiTheme="majorHAnsi" w:hAnsiTheme="majorHAnsi"/>
        </w:rPr>
      </w:pPr>
      <w:r>
        <w:rPr>
          <w:rFonts w:asciiTheme="majorHAnsi" w:hAnsiTheme="majorHAnsi"/>
        </w:rPr>
        <w:t>Level 2, 2 Brisbane Avenue Barton ACT 2600</w:t>
      </w:r>
    </w:p>
    <w:p w14:paraId="4E4FBE3B" w14:textId="77777777" w:rsidR="003721E9" w:rsidRDefault="003721E9" w:rsidP="64A7CDE1">
      <w:pPr>
        <w:pStyle w:val="Footer-BackPage"/>
        <w:framePr w:wrap="notBeside"/>
        <w:rPr>
          <w:rFonts w:asciiTheme="majorHAnsi" w:hAnsiTheme="majorHAnsi"/>
        </w:rPr>
      </w:pPr>
      <w:r>
        <w:rPr>
          <w:rFonts w:asciiTheme="majorHAnsi" w:hAnsiTheme="majorHAnsi"/>
        </w:rPr>
        <w:t>PO Box 4746 Kingston ACT 2604 Australia</w:t>
      </w:r>
    </w:p>
    <w:p w14:paraId="6441ACDB" w14:textId="77777777" w:rsidR="003721E9" w:rsidRDefault="003721E9" w:rsidP="64A7CDE1">
      <w:pPr>
        <w:pStyle w:val="Footer-BackPage"/>
        <w:framePr w:wrap="notBeside"/>
        <w:rPr>
          <w:rFonts w:asciiTheme="majorHAnsi" w:hAnsiTheme="majorHAnsi"/>
        </w:rPr>
      </w:pPr>
    </w:p>
    <w:p w14:paraId="46913C14" w14:textId="77777777" w:rsidR="003721E9" w:rsidRDefault="003721E9" w:rsidP="64A7CDE1">
      <w:pPr>
        <w:pStyle w:val="Footer-BackPage"/>
        <w:framePr w:wrap="notBeside"/>
        <w:rPr>
          <w:rFonts w:asciiTheme="majorHAnsi" w:hAnsiTheme="majorHAnsi"/>
        </w:rPr>
      </w:pPr>
      <w:r w:rsidRPr="003721E9">
        <w:rPr>
          <w:rFonts w:asciiTheme="majorHAnsi" w:hAnsiTheme="majorHAnsi"/>
          <w:b/>
          <w:bCs/>
        </w:rPr>
        <w:t>T</w:t>
      </w:r>
      <w:r>
        <w:rPr>
          <w:rFonts w:asciiTheme="majorHAnsi" w:hAnsiTheme="majorHAnsi"/>
        </w:rPr>
        <w:t xml:space="preserve"> 02 6285 2200</w:t>
      </w:r>
    </w:p>
    <w:p w14:paraId="4CBAA208" w14:textId="77777777" w:rsidR="003721E9" w:rsidRDefault="003721E9" w:rsidP="64A7CDE1">
      <w:pPr>
        <w:pStyle w:val="Footer-BackPage"/>
        <w:framePr w:wrap="notBeside"/>
        <w:rPr>
          <w:rFonts w:asciiTheme="majorHAnsi" w:hAnsiTheme="majorHAnsi"/>
        </w:rPr>
      </w:pPr>
      <w:r w:rsidRPr="003721E9">
        <w:rPr>
          <w:rFonts w:asciiTheme="majorHAnsi" w:hAnsiTheme="majorHAnsi"/>
          <w:b/>
          <w:bCs/>
        </w:rPr>
        <w:t>F</w:t>
      </w:r>
      <w:r>
        <w:rPr>
          <w:rFonts w:asciiTheme="majorHAnsi" w:hAnsiTheme="majorHAnsi"/>
        </w:rPr>
        <w:t xml:space="preserve"> 02 6285 2288</w:t>
      </w:r>
    </w:p>
    <w:p w14:paraId="2EE6F3C9" w14:textId="77777777" w:rsidR="00392849" w:rsidRPr="00F515F0" w:rsidRDefault="00392849" w:rsidP="0043557E">
      <w:pPr>
        <w:pStyle w:val="AusPork-backpage"/>
        <w:framePr w:wrap="notBeside"/>
      </w:pPr>
      <w:r>
        <w:t>Australian Pork Limited</w:t>
      </w:r>
    </w:p>
    <w:sectPr w:rsidR="00392849" w:rsidRPr="00F515F0" w:rsidSect="00BF69E7">
      <w:headerReference w:type="default" r:id="rId17"/>
      <w:footerReference w:type="default" r:id="rId18"/>
      <w:pgSz w:w="11906" w:h="16838" w:code="9"/>
      <w:pgMar w:top="1247" w:right="1247" w:bottom="567" w:left="1247" w:header="155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D52FD" w14:textId="77777777" w:rsidR="00760847" w:rsidRDefault="00760847" w:rsidP="00C37A29">
      <w:pPr>
        <w:spacing w:after="0"/>
      </w:pPr>
      <w:r>
        <w:separator/>
      </w:r>
    </w:p>
  </w:endnote>
  <w:endnote w:type="continuationSeparator" w:id="0">
    <w:p w14:paraId="45580232" w14:textId="77777777" w:rsidR="00760847" w:rsidRDefault="00760847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Medium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423DA" w14:textId="77777777" w:rsidR="00246BCF" w:rsidRPr="003721E9" w:rsidRDefault="00000000" w:rsidP="0042508F">
    <w:pPr>
      <w:pStyle w:val="Footer"/>
      <w:rPr>
        <w:rFonts w:ascii="Proxima Nova" w:hAnsi="Proxima Nova"/>
      </w:rPr>
    </w:pPr>
    <w:sdt>
      <w:sdtPr>
        <w:rPr>
          <w:rFonts w:ascii="Proxima Nova" w:hAnsi="Proxima Nova"/>
        </w:rPr>
        <w:alias w:val="Title"/>
        <w:tag w:val=""/>
        <w:id w:val="1079173235"/>
        <w:placeholder>
          <w:docPart w:val="448D2C6072ED4410B2E72FDA5D70EAE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3721E9" w:rsidRPr="003721E9">
          <w:rPr>
            <w:rFonts w:ascii="Proxima Nova" w:hAnsi="Proxima Nova"/>
          </w:rPr>
          <w:t>Request for proposal</w:t>
        </w:r>
      </w:sdtContent>
    </w:sdt>
    <w:r w:rsidR="0097748D" w:rsidRPr="003721E9">
      <w:rPr>
        <w:rFonts w:ascii="Proxima Nova" w:hAnsi="Proxima Nova"/>
      </w:rPr>
      <w:t xml:space="preserve"> | </w:t>
    </w:r>
    <w:r w:rsidR="0097748D" w:rsidRPr="003721E9">
      <w:rPr>
        <w:rFonts w:ascii="Proxima Nova" w:hAnsi="Proxima Nova"/>
      </w:rPr>
      <w:fldChar w:fldCharType="begin"/>
    </w:r>
    <w:r w:rsidR="0097748D" w:rsidRPr="003721E9">
      <w:rPr>
        <w:rFonts w:ascii="Proxima Nova" w:hAnsi="Proxima Nova"/>
      </w:rPr>
      <w:instrText xml:space="preserve"> PAGE   \* MERGEFORMAT </w:instrText>
    </w:r>
    <w:r w:rsidR="0097748D" w:rsidRPr="003721E9">
      <w:rPr>
        <w:rFonts w:ascii="Proxima Nova" w:hAnsi="Proxima Nova"/>
      </w:rPr>
      <w:fldChar w:fldCharType="separate"/>
    </w:r>
    <w:r w:rsidR="0097748D" w:rsidRPr="003721E9">
      <w:rPr>
        <w:rFonts w:ascii="Proxima Nova" w:hAnsi="Proxima Nova"/>
        <w:noProof/>
      </w:rPr>
      <w:t>1</w:t>
    </w:r>
    <w:r w:rsidR="0097748D" w:rsidRPr="003721E9">
      <w:rPr>
        <w:rFonts w:ascii="Proxima Nova" w:hAnsi="Proxima Nov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A572" w14:textId="77777777" w:rsidR="00760847" w:rsidRDefault="00760847" w:rsidP="00C37A29">
      <w:pPr>
        <w:spacing w:after="0"/>
      </w:pPr>
      <w:r>
        <w:separator/>
      </w:r>
    </w:p>
  </w:footnote>
  <w:footnote w:type="continuationSeparator" w:id="0">
    <w:p w14:paraId="1007CF1A" w14:textId="77777777" w:rsidR="00760847" w:rsidRDefault="00760847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8704" w14:textId="77777777" w:rsidR="0097748D" w:rsidRDefault="00C5367E">
    <w:pPr>
      <w:pStyle w:val="Header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33CD"/>
    <w:multiLevelType w:val="hybridMultilevel"/>
    <w:tmpl w:val="CACEF03A"/>
    <w:lvl w:ilvl="0" w:tplc="E6AE2B1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2735F"/>
    <w:multiLevelType w:val="multilevel"/>
    <w:tmpl w:val="2998251A"/>
    <w:styleLink w:val="ListHeadings"/>
    <w:lvl w:ilvl="0">
      <w:start w:val="1"/>
      <w:numFmt w:val="decimal"/>
      <w:pStyle w:val="Heading1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F37EA"/>
    <w:multiLevelType w:val="multilevel"/>
    <w:tmpl w:val="2CA06FDA"/>
    <w:styleLink w:val="Numbering"/>
    <w:lvl w:ilvl="0">
      <w:start w:val="1"/>
      <w:numFmt w:val="decimal"/>
      <w:pStyle w:val="ListNumber"/>
      <w:lvlText w:val="%1.0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DE633B"/>
    <w:multiLevelType w:val="multilevel"/>
    <w:tmpl w:val="2CA06FDA"/>
    <w:numStyleLink w:val="Numbering"/>
  </w:abstractNum>
  <w:abstractNum w:abstractNumId="4" w15:restartNumberingAfterBreak="0">
    <w:nsid w:val="0FE743DE"/>
    <w:multiLevelType w:val="hybridMultilevel"/>
    <w:tmpl w:val="C6288D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7AE3106"/>
    <w:multiLevelType w:val="multilevel"/>
    <w:tmpl w:val="3B7EE38A"/>
    <w:numStyleLink w:val="FigureTableHeadings"/>
  </w:abstractNum>
  <w:abstractNum w:abstractNumId="7" w15:restartNumberingAfterBreak="0">
    <w:nsid w:val="58341D12"/>
    <w:multiLevelType w:val="multilevel"/>
    <w:tmpl w:val="2998251A"/>
    <w:numStyleLink w:val="ListHeadings"/>
  </w:abstractNum>
  <w:abstractNum w:abstractNumId="8" w15:restartNumberingAfterBreak="0">
    <w:nsid w:val="596A0C8C"/>
    <w:multiLevelType w:val="multilevel"/>
    <w:tmpl w:val="2CA06FDA"/>
    <w:numStyleLink w:val="Numbering"/>
  </w:abstractNum>
  <w:abstractNum w:abstractNumId="9" w15:restartNumberingAfterBreak="0">
    <w:nsid w:val="5B493BAA"/>
    <w:multiLevelType w:val="hybridMultilevel"/>
    <w:tmpl w:val="52AC1688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420C8"/>
    <w:multiLevelType w:val="multilevel"/>
    <w:tmpl w:val="3B7EE38A"/>
    <w:styleLink w:val="FigureTableHeadings"/>
    <w:lvl w:ilvl="0">
      <w:start w:val="1"/>
      <w:numFmt w:val="decimal"/>
      <w:pStyle w:val="Heading-Figure"/>
      <w:lvlText w:val="Figure %1"/>
      <w:lvlJc w:val="left"/>
      <w:pPr>
        <w:ind w:left="1474" w:hanging="1474"/>
      </w:pPr>
      <w:rPr>
        <w:rFonts w:hint="default"/>
        <w:caps/>
      </w:rPr>
    </w:lvl>
    <w:lvl w:ilvl="1">
      <w:start w:val="1"/>
      <w:numFmt w:val="decimal"/>
      <w:pStyle w:val="Heading-Table"/>
      <w:lvlText w:val="Table %2"/>
      <w:lvlJc w:val="left"/>
      <w:pPr>
        <w:ind w:left="1474" w:hanging="1474"/>
      </w:pPr>
      <w:rPr>
        <w:rFonts w:hint="default"/>
        <w:cap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0E1502C"/>
    <w:multiLevelType w:val="multilevel"/>
    <w:tmpl w:val="EDC41762"/>
    <w:styleLink w:val="Bullets"/>
    <w:lvl w:ilvl="0">
      <w:start w:val="1"/>
      <w:numFmt w:val="bullet"/>
      <w:pStyle w:val="ListBullet"/>
      <w:lvlText w:val="•"/>
      <w:lvlJc w:val="left"/>
      <w:pPr>
        <w:ind w:left="340" w:hanging="340"/>
      </w:pPr>
      <w:rPr>
        <w:rFonts w:ascii="Calibri" w:hAnsi="Calibri" w:hint="default"/>
        <w:color w:val="DF4661" w:themeColor="accent1"/>
      </w:rPr>
    </w:lvl>
    <w:lvl w:ilvl="1">
      <w:start w:val="1"/>
      <w:numFmt w:val="bullet"/>
      <w:pStyle w:val="ListBullet2"/>
      <w:lvlText w:val="○"/>
      <w:lvlJc w:val="left"/>
      <w:pPr>
        <w:ind w:left="737" w:hanging="397"/>
      </w:pPr>
      <w:rPr>
        <w:rFonts w:ascii="Calibri" w:hAnsi="Calibri" w:hint="default"/>
        <w:color w:val="DF4661" w:themeColor="accent1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2" w15:restartNumberingAfterBreak="0">
    <w:nsid w:val="7584254F"/>
    <w:multiLevelType w:val="multilevel"/>
    <w:tmpl w:val="EDC41762"/>
    <w:numStyleLink w:val="Bullets"/>
  </w:abstractNum>
  <w:abstractNum w:abstractNumId="13" w15:restartNumberingAfterBreak="0">
    <w:nsid w:val="78844085"/>
    <w:multiLevelType w:val="multilevel"/>
    <w:tmpl w:val="2CA06FDA"/>
    <w:numStyleLink w:val="Numbering"/>
  </w:abstractNum>
  <w:num w:numId="1" w16cid:durableId="212887353">
    <w:abstractNumId w:val="11"/>
  </w:num>
  <w:num w:numId="2" w16cid:durableId="252445112">
    <w:abstractNumId w:val="2"/>
  </w:num>
  <w:num w:numId="3" w16cid:durableId="448009589">
    <w:abstractNumId w:val="1"/>
  </w:num>
  <w:num w:numId="4" w16cid:durableId="121655067">
    <w:abstractNumId w:val="5"/>
  </w:num>
  <w:num w:numId="5" w16cid:durableId="12198537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282718">
    <w:abstractNumId w:val="10"/>
  </w:num>
  <w:num w:numId="7" w16cid:durableId="557202778">
    <w:abstractNumId w:val="7"/>
  </w:num>
  <w:num w:numId="8" w16cid:durableId="21899766">
    <w:abstractNumId w:val="12"/>
  </w:num>
  <w:num w:numId="9" w16cid:durableId="694695397">
    <w:abstractNumId w:val="6"/>
  </w:num>
  <w:num w:numId="10" w16cid:durableId="1977563999">
    <w:abstractNumId w:val="13"/>
  </w:num>
  <w:num w:numId="11" w16cid:durableId="1521623592">
    <w:abstractNumId w:val="3"/>
  </w:num>
  <w:num w:numId="12" w16cid:durableId="1505509707">
    <w:abstractNumId w:val="9"/>
  </w:num>
  <w:num w:numId="13" w16cid:durableId="420301487">
    <w:abstractNumId w:val="0"/>
  </w:num>
  <w:num w:numId="14" w16cid:durableId="8815846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B02"/>
    <w:rsid w:val="00016EBC"/>
    <w:rsid w:val="000300AF"/>
    <w:rsid w:val="000370FA"/>
    <w:rsid w:val="00042B65"/>
    <w:rsid w:val="00054C11"/>
    <w:rsid w:val="00064EBE"/>
    <w:rsid w:val="00066706"/>
    <w:rsid w:val="000724AE"/>
    <w:rsid w:val="00076155"/>
    <w:rsid w:val="0008037D"/>
    <w:rsid w:val="000A6BFB"/>
    <w:rsid w:val="000B497F"/>
    <w:rsid w:val="000C54A7"/>
    <w:rsid w:val="000D5FEA"/>
    <w:rsid w:val="000E3F58"/>
    <w:rsid w:val="000F28A4"/>
    <w:rsid w:val="000F331D"/>
    <w:rsid w:val="00112E8F"/>
    <w:rsid w:val="001268BC"/>
    <w:rsid w:val="00140FB6"/>
    <w:rsid w:val="0014278F"/>
    <w:rsid w:val="001444F9"/>
    <w:rsid w:val="00144B35"/>
    <w:rsid w:val="00161DDE"/>
    <w:rsid w:val="0018052A"/>
    <w:rsid w:val="001A0D77"/>
    <w:rsid w:val="001A11B7"/>
    <w:rsid w:val="001B263F"/>
    <w:rsid w:val="001C7835"/>
    <w:rsid w:val="001D05FA"/>
    <w:rsid w:val="001E0F96"/>
    <w:rsid w:val="001E3668"/>
    <w:rsid w:val="001F13C1"/>
    <w:rsid w:val="001F446D"/>
    <w:rsid w:val="00206D23"/>
    <w:rsid w:val="00221AB7"/>
    <w:rsid w:val="00244384"/>
    <w:rsid w:val="00246435"/>
    <w:rsid w:val="00246BCF"/>
    <w:rsid w:val="00251FB7"/>
    <w:rsid w:val="00270162"/>
    <w:rsid w:val="00270834"/>
    <w:rsid w:val="002814E6"/>
    <w:rsid w:val="00291EE0"/>
    <w:rsid w:val="002B2EE7"/>
    <w:rsid w:val="002B3365"/>
    <w:rsid w:val="002B45DE"/>
    <w:rsid w:val="002B4804"/>
    <w:rsid w:val="002C195D"/>
    <w:rsid w:val="002D0ECD"/>
    <w:rsid w:val="002D175A"/>
    <w:rsid w:val="002E5378"/>
    <w:rsid w:val="002F6D2E"/>
    <w:rsid w:val="00305171"/>
    <w:rsid w:val="00305BEE"/>
    <w:rsid w:val="00320246"/>
    <w:rsid w:val="00346004"/>
    <w:rsid w:val="0034680A"/>
    <w:rsid w:val="003542B0"/>
    <w:rsid w:val="003639E8"/>
    <w:rsid w:val="00363FF8"/>
    <w:rsid w:val="003653A9"/>
    <w:rsid w:val="00367F15"/>
    <w:rsid w:val="003721E9"/>
    <w:rsid w:val="0037721D"/>
    <w:rsid w:val="0038102A"/>
    <w:rsid w:val="00382507"/>
    <w:rsid w:val="00392849"/>
    <w:rsid w:val="003A414F"/>
    <w:rsid w:val="003B71AA"/>
    <w:rsid w:val="003D23A3"/>
    <w:rsid w:val="003D5856"/>
    <w:rsid w:val="003F6262"/>
    <w:rsid w:val="004013C4"/>
    <w:rsid w:val="00404E4F"/>
    <w:rsid w:val="004058B0"/>
    <w:rsid w:val="0042339A"/>
    <w:rsid w:val="00423975"/>
    <w:rsid w:val="0042508F"/>
    <w:rsid w:val="00426812"/>
    <w:rsid w:val="004269B3"/>
    <w:rsid w:val="0043277E"/>
    <w:rsid w:val="0043557E"/>
    <w:rsid w:val="00461FFF"/>
    <w:rsid w:val="00463249"/>
    <w:rsid w:val="004635FD"/>
    <w:rsid w:val="0046612B"/>
    <w:rsid w:val="00473A3F"/>
    <w:rsid w:val="00487755"/>
    <w:rsid w:val="004B174D"/>
    <w:rsid w:val="004B609E"/>
    <w:rsid w:val="004E0833"/>
    <w:rsid w:val="004E28C6"/>
    <w:rsid w:val="004F138F"/>
    <w:rsid w:val="0050670B"/>
    <w:rsid w:val="005067E6"/>
    <w:rsid w:val="00512672"/>
    <w:rsid w:val="005141E8"/>
    <w:rsid w:val="00514CDC"/>
    <w:rsid w:val="00515675"/>
    <w:rsid w:val="00515D5A"/>
    <w:rsid w:val="00532AB7"/>
    <w:rsid w:val="00532EAB"/>
    <w:rsid w:val="00550C99"/>
    <w:rsid w:val="00553413"/>
    <w:rsid w:val="00556A66"/>
    <w:rsid w:val="0058369E"/>
    <w:rsid w:val="00586B8C"/>
    <w:rsid w:val="00593232"/>
    <w:rsid w:val="00593314"/>
    <w:rsid w:val="00594496"/>
    <w:rsid w:val="005955FC"/>
    <w:rsid w:val="005C6618"/>
    <w:rsid w:val="005F5CCD"/>
    <w:rsid w:val="005F617E"/>
    <w:rsid w:val="00603FD5"/>
    <w:rsid w:val="00616DC8"/>
    <w:rsid w:val="006265E7"/>
    <w:rsid w:val="006414D1"/>
    <w:rsid w:val="0064251A"/>
    <w:rsid w:val="00673AD0"/>
    <w:rsid w:val="0067679B"/>
    <w:rsid w:val="0068327E"/>
    <w:rsid w:val="00683D73"/>
    <w:rsid w:val="0068724F"/>
    <w:rsid w:val="00692811"/>
    <w:rsid w:val="00695B11"/>
    <w:rsid w:val="006A1DEF"/>
    <w:rsid w:val="006B1133"/>
    <w:rsid w:val="006B2360"/>
    <w:rsid w:val="006B3CCE"/>
    <w:rsid w:val="006B62C4"/>
    <w:rsid w:val="006C4AF4"/>
    <w:rsid w:val="006C6B8D"/>
    <w:rsid w:val="006D3F2F"/>
    <w:rsid w:val="006D7419"/>
    <w:rsid w:val="006E2533"/>
    <w:rsid w:val="006E3536"/>
    <w:rsid w:val="006E7826"/>
    <w:rsid w:val="006F4D4D"/>
    <w:rsid w:val="00711349"/>
    <w:rsid w:val="00713B8B"/>
    <w:rsid w:val="00714488"/>
    <w:rsid w:val="00715FB7"/>
    <w:rsid w:val="00717B7D"/>
    <w:rsid w:val="00741FC0"/>
    <w:rsid w:val="007509E3"/>
    <w:rsid w:val="00750B4F"/>
    <w:rsid w:val="007569C6"/>
    <w:rsid w:val="00760847"/>
    <w:rsid w:val="007632E5"/>
    <w:rsid w:val="00774DCC"/>
    <w:rsid w:val="00777E33"/>
    <w:rsid w:val="007A0363"/>
    <w:rsid w:val="007F6FEF"/>
    <w:rsid w:val="00811DF9"/>
    <w:rsid w:val="00813C16"/>
    <w:rsid w:val="0081533C"/>
    <w:rsid w:val="00823A04"/>
    <w:rsid w:val="00836D81"/>
    <w:rsid w:val="008400A5"/>
    <w:rsid w:val="0085439B"/>
    <w:rsid w:val="00854735"/>
    <w:rsid w:val="00880B9F"/>
    <w:rsid w:val="008929F3"/>
    <w:rsid w:val="008A098E"/>
    <w:rsid w:val="008A1F72"/>
    <w:rsid w:val="008A2D84"/>
    <w:rsid w:val="008B05C3"/>
    <w:rsid w:val="008B0D1E"/>
    <w:rsid w:val="008B15F0"/>
    <w:rsid w:val="008B3348"/>
    <w:rsid w:val="008B4965"/>
    <w:rsid w:val="008C01F0"/>
    <w:rsid w:val="008C28E9"/>
    <w:rsid w:val="008C345F"/>
    <w:rsid w:val="008D1ABD"/>
    <w:rsid w:val="008D5D04"/>
    <w:rsid w:val="008D6712"/>
    <w:rsid w:val="008E72F1"/>
    <w:rsid w:val="0090137A"/>
    <w:rsid w:val="00904EC5"/>
    <w:rsid w:val="00927530"/>
    <w:rsid w:val="009324F9"/>
    <w:rsid w:val="00936068"/>
    <w:rsid w:val="009430B0"/>
    <w:rsid w:val="00943E97"/>
    <w:rsid w:val="009517CC"/>
    <w:rsid w:val="00955007"/>
    <w:rsid w:val="009551AA"/>
    <w:rsid w:val="009552D4"/>
    <w:rsid w:val="009567EC"/>
    <w:rsid w:val="009615D4"/>
    <w:rsid w:val="009664F0"/>
    <w:rsid w:val="0097162D"/>
    <w:rsid w:val="009726CB"/>
    <w:rsid w:val="00974677"/>
    <w:rsid w:val="0097748D"/>
    <w:rsid w:val="00977E46"/>
    <w:rsid w:val="00994F86"/>
    <w:rsid w:val="009A2F17"/>
    <w:rsid w:val="009A5174"/>
    <w:rsid w:val="009A7605"/>
    <w:rsid w:val="009C333C"/>
    <w:rsid w:val="009D24F5"/>
    <w:rsid w:val="009D6641"/>
    <w:rsid w:val="009D728C"/>
    <w:rsid w:val="009E5EBA"/>
    <w:rsid w:val="009E67FF"/>
    <w:rsid w:val="009E6E4D"/>
    <w:rsid w:val="00A00AF0"/>
    <w:rsid w:val="00A13664"/>
    <w:rsid w:val="00A179C8"/>
    <w:rsid w:val="00A24EF4"/>
    <w:rsid w:val="00A25FA7"/>
    <w:rsid w:val="00A55CCB"/>
    <w:rsid w:val="00A60BB1"/>
    <w:rsid w:val="00A65631"/>
    <w:rsid w:val="00A65B9B"/>
    <w:rsid w:val="00A90151"/>
    <w:rsid w:val="00A9359B"/>
    <w:rsid w:val="00AA163B"/>
    <w:rsid w:val="00AC0558"/>
    <w:rsid w:val="00AC5456"/>
    <w:rsid w:val="00AC67EB"/>
    <w:rsid w:val="00AE0A21"/>
    <w:rsid w:val="00AE5DF3"/>
    <w:rsid w:val="00AE68A8"/>
    <w:rsid w:val="00AF2C15"/>
    <w:rsid w:val="00B011F3"/>
    <w:rsid w:val="00B05796"/>
    <w:rsid w:val="00B12F76"/>
    <w:rsid w:val="00B23603"/>
    <w:rsid w:val="00B30213"/>
    <w:rsid w:val="00B32D6C"/>
    <w:rsid w:val="00B35FB3"/>
    <w:rsid w:val="00B3749D"/>
    <w:rsid w:val="00B4577B"/>
    <w:rsid w:val="00B65DAA"/>
    <w:rsid w:val="00B66B2F"/>
    <w:rsid w:val="00B74F7F"/>
    <w:rsid w:val="00B75B08"/>
    <w:rsid w:val="00B87859"/>
    <w:rsid w:val="00B915C9"/>
    <w:rsid w:val="00B91D47"/>
    <w:rsid w:val="00BA3CB8"/>
    <w:rsid w:val="00BA7623"/>
    <w:rsid w:val="00BB306F"/>
    <w:rsid w:val="00BC1B78"/>
    <w:rsid w:val="00BC1EFB"/>
    <w:rsid w:val="00BC51FF"/>
    <w:rsid w:val="00BC5EEC"/>
    <w:rsid w:val="00BE70F3"/>
    <w:rsid w:val="00BF68C8"/>
    <w:rsid w:val="00BF69E7"/>
    <w:rsid w:val="00C01E68"/>
    <w:rsid w:val="00C11924"/>
    <w:rsid w:val="00C15C4A"/>
    <w:rsid w:val="00C234EF"/>
    <w:rsid w:val="00C326F9"/>
    <w:rsid w:val="00C37A29"/>
    <w:rsid w:val="00C42579"/>
    <w:rsid w:val="00C445D6"/>
    <w:rsid w:val="00C52F46"/>
    <w:rsid w:val="00C5367E"/>
    <w:rsid w:val="00C637D0"/>
    <w:rsid w:val="00C70EFC"/>
    <w:rsid w:val="00C932F3"/>
    <w:rsid w:val="00C9352B"/>
    <w:rsid w:val="00CD61EB"/>
    <w:rsid w:val="00CD703F"/>
    <w:rsid w:val="00CE0954"/>
    <w:rsid w:val="00CE6432"/>
    <w:rsid w:val="00CF02F0"/>
    <w:rsid w:val="00CF5D7E"/>
    <w:rsid w:val="00D03138"/>
    <w:rsid w:val="00D13B02"/>
    <w:rsid w:val="00D16F74"/>
    <w:rsid w:val="00D2023A"/>
    <w:rsid w:val="00D279FF"/>
    <w:rsid w:val="00D30EE9"/>
    <w:rsid w:val="00D34DC7"/>
    <w:rsid w:val="00D352D8"/>
    <w:rsid w:val="00D44FCC"/>
    <w:rsid w:val="00D51AAE"/>
    <w:rsid w:val="00D60649"/>
    <w:rsid w:val="00D61E88"/>
    <w:rsid w:val="00D80395"/>
    <w:rsid w:val="00D83923"/>
    <w:rsid w:val="00D9419D"/>
    <w:rsid w:val="00D9600A"/>
    <w:rsid w:val="00DC0EF2"/>
    <w:rsid w:val="00DE14E9"/>
    <w:rsid w:val="00DF470D"/>
    <w:rsid w:val="00DF4E3E"/>
    <w:rsid w:val="00E0453D"/>
    <w:rsid w:val="00E05BCD"/>
    <w:rsid w:val="00E05FA6"/>
    <w:rsid w:val="00E11D01"/>
    <w:rsid w:val="00E16CF2"/>
    <w:rsid w:val="00E25474"/>
    <w:rsid w:val="00E32F93"/>
    <w:rsid w:val="00E54B2B"/>
    <w:rsid w:val="00E60C21"/>
    <w:rsid w:val="00E80F1F"/>
    <w:rsid w:val="00E93FEE"/>
    <w:rsid w:val="00EA0D61"/>
    <w:rsid w:val="00EA17F3"/>
    <w:rsid w:val="00EA1943"/>
    <w:rsid w:val="00EA400C"/>
    <w:rsid w:val="00EA671F"/>
    <w:rsid w:val="00EB13AB"/>
    <w:rsid w:val="00ED7588"/>
    <w:rsid w:val="00EE2D92"/>
    <w:rsid w:val="00EE6F14"/>
    <w:rsid w:val="00EF3F23"/>
    <w:rsid w:val="00F162D4"/>
    <w:rsid w:val="00F24DD5"/>
    <w:rsid w:val="00F40024"/>
    <w:rsid w:val="00F4010B"/>
    <w:rsid w:val="00F42EDF"/>
    <w:rsid w:val="00F42FFC"/>
    <w:rsid w:val="00F43084"/>
    <w:rsid w:val="00F44477"/>
    <w:rsid w:val="00F4702C"/>
    <w:rsid w:val="00F505B8"/>
    <w:rsid w:val="00F515F0"/>
    <w:rsid w:val="00F634F6"/>
    <w:rsid w:val="00F63E66"/>
    <w:rsid w:val="00F75418"/>
    <w:rsid w:val="00F87B07"/>
    <w:rsid w:val="00F94880"/>
    <w:rsid w:val="00FB0D65"/>
    <w:rsid w:val="00FB42A7"/>
    <w:rsid w:val="00FC2D8B"/>
    <w:rsid w:val="00FD3306"/>
    <w:rsid w:val="00FD3FB9"/>
    <w:rsid w:val="00FE57D8"/>
    <w:rsid w:val="00FF1475"/>
    <w:rsid w:val="00FF5B30"/>
    <w:rsid w:val="64A7C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D0225C"/>
  <w15:chartTrackingRefBased/>
  <w15:docId w15:val="{69FFDEE9-0542-4509-9696-84EBF013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D5A"/>
    <w:pPr>
      <w:spacing w:after="240" w:line="276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numPr>
        <w:numId w:val="7"/>
      </w:numPr>
      <w:spacing w:before="240" w:after="480"/>
      <w:outlineLvl w:val="0"/>
    </w:pPr>
    <w:rPr>
      <w:rFonts w:asciiTheme="majorHAnsi" w:eastAsiaTheme="majorEastAsia" w:hAnsiTheme="majorHAnsi" w:cstheme="majorBidi"/>
      <w:b/>
      <w:color w:val="DF4661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65B9B"/>
    <w:pPr>
      <w:keepNext/>
      <w:keepLines/>
      <w:numPr>
        <w:ilvl w:val="1"/>
        <w:numId w:val="7"/>
      </w:numPr>
      <w:spacing w:before="360" w:after="12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5B9B"/>
    <w:pPr>
      <w:keepNext/>
      <w:keepLines/>
      <w:numPr>
        <w:ilvl w:val="2"/>
        <w:numId w:val="7"/>
      </w:numPr>
      <w:outlineLvl w:val="2"/>
    </w:pPr>
    <w:rPr>
      <w:rFonts w:asciiTheme="majorHAnsi" w:eastAsiaTheme="majorEastAsia" w:hAnsiTheme="majorHAnsi" w:cstheme="majorBidi"/>
      <w:b/>
      <w:color w:val="00000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D24F5"/>
    <w:pPr>
      <w:keepNext/>
      <w:keepLines/>
      <w:spacing w:after="60"/>
      <w:outlineLvl w:val="3"/>
    </w:pPr>
    <w:rPr>
      <w:rFonts w:asciiTheme="majorHAnsi" w:eastAsiaTheme="majorEastAsia" w:hAnsiTheme="majorHAnsi" w:cstheme="majorBidi"/>
      <w:iCs/>
      <w:caps/>
      <w:sz w:val="1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basedOn w:val="Normal"/>
    <w:uiPriority w:val="1"/>
    <w:qFormat/>
    <w:rsid w:val="00D34DC7"/>
    <w:pPr>
      <w:spacing w:after="0"/>
    </w:pPr>
  </w:style>
  <w:style w:type="paragraph" w:styleId="ListBullet">
    <w:name w:val="List Bullet"/>
    <w:basedOn w:val="Normal"/>
    <w:uiPriority w:val="99"/>
    <w:unhideWhenUsed/>
    <w:qFormat/>
    <w:rsid w:val="00E16CF2"/>
    <w:pPr>
      <w:numPr>
        <w:numId w:val="8"/>
      </w:numPr>
      <w:spacing w:after="120" w:line="240" w:lineRule="auto"/>
    </w:pPr>
  </w:style>
  <w:style w:type="paragraph" w:styleId="ListBullet2">
    <w:name w:val="List Bullet 2"/>
    <w:basedOn w:val="Normal"/>
    <w:uiPriority w:val="99"/>
    <w:unhideWhenUsed/>
    <w:qFormat/>
    <w:rsid w:val="00E16CF2"/>
    <w:pPr>
      <w:numPr>
        <w:ilvl w:val="1"/>
        <w:numId w:val="8"/>
      </w:numPr>
      <w:spacing w:after="120" w:line="240" w:lineRule="auto"/>
    </w:pPr>
  </w:style>
  <w:style w:type="paragraph" w:styleId="ListNumber">
    <w:name w:val="List Number"/>
    <w:basedOn w:val="Normal"/>
    <w:uiPriority w:val="99"/>
    <w:unhideWhenUsed/>
    <w:qFormat/>
    <w:rsid w:val="0014278F"/>
    <w:pPr>
      <w:numPr>
        <w:numId w:val="11"/>
      </w:numPr>
      <w:spacing w:after="120" w:line="240" w:lineRule="auto"/>
    </w:pPr>
  </w:style>
  <w:style w:type="numbering" w:customStyle="1" w:styleId="Bullets">
    <w:name w:val="Bullets"/>
    <w:uiPriority w:val="99"/>
    <w:rsid w:val="00E16CF2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1D05FA"/>
    <w:rPr>
      <w:rFonts w:asciiTheme="majorHAnsi" w:eastAsiaTheme="majorEastAsia" w:hAnsiTheme="majorHAnsi" w:cstheme="majorBidi"/>
      <w:b/>
      <w:color w:val="DF4661" w:themeColor="accent1"/>
      <w:sz w:val="44"/>
      <w:szCs w:val="32"/>
    </w:rPr>
  </w:style>
  <w:style w:type="paragraph" w:styleId="ListNumber2">
    <w:name w:val="List Number 2"/>
    <w:basedOn w:val="Normal"/>
    <w:uiPriority w:val="99"/>
    <w:unhideWhenUsed/>
    <w:qFormat/>
    <w:rsid w:val="0014278F"/>
    <w:pPr>
      <w:numPr>
        <w:ilvl w:val="1"/>
        <w:numId w:val="11"/>
      </w:numPr>
      <w:spacing w:after="12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16CF2"/>
    <w:rPr>
      <w:rFonts w:asciiTheme="majorHAnsi" w:eastAsiaTheme="majorEastAsia" w:hAnsiTheme="majorHAnsi" w:cstheme="majorBidi"/>
      <w:b/>
      <w:sz w:val="32"/>
      <w:szCs w:val="26"/>
    </w:rPr>
  </w:style>
  <w:style w:type="paragraph" w:styleId="ListParagraph">
    <w:name w:val="List Paragraph"/>
    <w:aliases w:val="NFP GP Bulleted List,NAST Quote,List Paragraph1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link w:val="HeaderChar"/>
    <w:uiPriority w:val="99"/>
    <w:unhideWhenUsed/>
    <w:rsid w:val="006B2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360"/>
  </w:style>
  <w:style w:type="paragraph" w:styleId="Footer">
    <w:name w:val="footer"/>
    <w:link w:val="FooterChar"/>
    <w:uiPriority w:val="99"/>
    <w:unhideWhenUsed/>
    <w:rsid w:val="0097748D"/>
    <w:pPr>
      <w:tabs>
        <w:tab w:val="center" w:pos="4513"/>
        <w:tab w:val="right" w:pos="9026"/>
      </w:tabs>
      <w:spacing w:before="60" w:after="120" w:line="280" w:lineRule="atLeast"/>
      <w:jc w:val="right"/>
    </w:pPr>
    <w:rPr>
      <w:rFonts w:ascii="Gill Sans MT" w:hAnsi="Gill Sans MT"/>
      <w:b/>
      <w:color w:val="DF4661" w:themeColor="accen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7748D"/>
    <w:rPr>
      <w:rFonts w:ascii="Gill Sans MT" w:hAnsi="Gill Sans MT"/>
      <w:b/>
      <w:color w:val="DF4661" w:themeColor="accent1"/>
      <w:sz w:val="18"/>
    </w:rPr>
  </w:style>
  <w:style w:type="numbering" w:customStyle="1" w:styleId="Numbering">
    <w:name w:val="Numbering"/>
    <w:uiPriority w:val="99"/>
    <w:rsid w:val="0014278F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E16CF2"/>
    <w:pPr>
      <w:numPr>
        <w:ilvl w:val="2"/>
        <w:numId w:val="8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9D728C"/>
    <w:pPr>
      <w:ind w:left="680"/>
    </w:pPr>
  </w:style>
  <w:style w:type="paragraph" w:styleId="ListNumber3">
    <w:name w:val="List Number 3"/>
    <w:basedOn w:val="Normal"/>
    <w:uiPriority w:val="99"/>
    <w:unhideWhenUsed/>
    <w:qFormat/>
    <w:rsid w:val="0014278F"/>
    <w:pPr>
      <w:numPr>
        <w:ilvl w:val="2"/>
        <w:numId w:val="11"/>
      </w:numPr>
      <w:spacing w:after="120"/>
    </w:pPr>
  </w:style>
  <w:style w:type="paragraph" w:styleId="ListNumber4">
    <w:name w:val="List Number 4"/>
    <w:basedOn w:val="Normal"/>
    <w:uiPriority w:val="99"/>
    <w:unhideWhenUsed/>
    <w:rsid w:val="0014278F"/>
    <w:pPr>
      <w:numPr>
        <w:ilvl w:val="3"/>
        <w:numId w:val="11"/>
      </w:numPr>
      <w:contextualSpacing/>
    </w:pPr>
  </w:style>
  <w:style w:type="paragraph" w:styleId="ListNumber5">
    <w:name w:val="List Number 5"/>
    <w:basedOn w:val="Normal"/>
    <w:uiPriority w:val="99"/>
    <w:unhideWhenUsed/>
    <w:rsid w:val="0014278F"/>
    <w:pPr>
      <w:numPr>
        <w:ilvl w:val="4"/>
        <w:numId w:val="11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9D728C"/>
    <w:pPr>
      <w:ind w:left="340"/>
    </w:pPr>
  </w:style>
  <w:style w:type="paragraph" w:styleId="ListContinue3">
    <w:name w:val="List Continue 3"/>
    <w:basedOn w:val="Normal"/>
    <w:uiPriority w:val="99"/>
    <w:unhideWhenUsed/>
    <w:qFormat/>
    <w:rsid w:val="00A25FA7"/>
    <w:pPr>
      <w:ind w:left="1021"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16CF2"/>
    <w:rPr>
      <w:rFonts w:asciiTheme="majorHAnsi" w:eastAsiaTheme="majorEastAsia" w:hAnsiTheme="majorHAnsi" w:cstheme="majorBidi"/>
      <w:b/>
      <w:color w:val="000000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D24F5"/>
    <w:rPr>
      <w:rFonts w:asciiTheme="majorHAnsi" w:eastAsiaTheme="majorEastAsia" w:hAnsiTheme="majorHAnsi" w:cstheme="majorBidi"/>
      <w:iCs/>
      <w:caps/>
      <w:sz w:val="19"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A65B9B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rsid w:val="00CF5D7E"/>
    <w:pPr>
      <w:framePr w:w="7088" w:h="3969" w:hRule="exact" w:hSpace="6804" w:wrap="around" w:vAnchor="page" w:hAnchor="page" w:x="852" w:y="681" w:anchorLock="1"/>
      <w:spacing w:after="600" w:line="216" w:lineRule="auto"/>
      <w:contextualSpacing/>
    </w:pPr>
    <w:rPr>
      <w:rFonts w:ascii="Proxima Nova" w:eastAsiaTheme="majorEastAsia" w:hAnsi="Proxima Nova" w:cstheme="majorBidi"/>
      <w:b/>
      <w:spacing w:val="-1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D7E"/>
    <w:rPr>
      <w:rFonts w:ascii="Proxima Nova" w:eastAsiaTheme="majorEastAsia" w:hAnsi="Proxima Nova" w:cstheme="majorBidi"/>
      <w:b/>
      <w:color w:val="000000" w:themeColor="text1"/>
      <w:spacing w:val="-10"/>
      <w:kern w:val="28"/>
      <w:sz w:val="84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Heading1-Unnumbered">
    <w:name w:val="Heading 1 - Unnumbered"/>
    <w:basedOn w:val="Heading1"/>
    <w:next w:val="Normal"/>
    <w:link w:val="Heading1-UnnumberedChar"/>
    <w:uiPriority w:val="10"/>
    <w:qFormat/>
    <w:rsid w:val="001D05FA"/>
    <w:pPr>
      <w:numPr>
        <w:numId w:val="0"/>
      </w:numPr>
    </w:pPr>
  </w:style>
  <w:style w:type="paragraph" w:customStyle="1" w:styleId="Heading2-Unnumbered">
    <w:name w:val="Heading 2 - Unnumbered"/>
    <w:basedOn w:val="Heading2"/>
    <w:next w:val="Normal"/>
    <w:link w:val="Heading2-UnnumberedChar"/>
    <w:uiPriority w:val="10"/>
    <w:qFormat/>
    <w:rsid w:val="001D05FA"/>
    <w:pPr>
      <w:numPr>
        <w:ilvl w:val="0"/>
        <w:numId w:val="0"/>
      </w:numPr>
    </w:pPr>
  </w:style>
  <w:style w:type="character" w:customStyle="1" w:styleId="Heading1-UnnumberedChar">
    <w:name w:val="Heading 1 - Unnumbered Char"/>
    <w:basedOn w:val="Heading1Char"/>
    <w:link w:val="Heading1-Unnumbered"/>
    <w:uiPriority w:val="10"/>
    <w:rsid w:val="00E16CF2"/>
    <w:rPr>
      <w:rFonts w:asciiTheme="majorHAnsi" w:eastAsiaTheme="majorEastAsia" w:hAnsiTheme="majorHAnsi" w:cstheme="majorBidi"/>
      <w:b/>
      <w:color w:val="DF4661" w:themeColor="accent1"/>
      <w:sz w:val="44"/>
      <w:szCs w:val="32"/>
    </w:rPr>
  </w:style>
  <w:style w:type="character" w:customStyle="1" w:styleId="Heading2-UnnumberedChar">
    <w:name w:val="Heading 2 - Unnumbered Char"/>
    <w:basedOn w:val="Heading2Char"/>
    <w:link w:val="Heading2-Unnumbered"/>
    <w:uiPriority w:val="10"/>
    <w:rsid w:val="00E16CF2"/>
    <w:rPr>
      <w:rFonts w:asciiTheme="majorHAnsi" w:eastAsiaTheme="majorEastAsia" w:hAnsiTheme="majorHAnsi" w:cstheme="majorBidi"/>
      <w:b/>
      <w:sz w:val="32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77E46"/>
    <w:rPr>
      <w:iCs/>
      <w:color w:val="000000" w:themeColor="text2"/>
      <w:sz w:val="18"/>
      <w:szCs w:val="18"/>
    </w:rPr>
  </w:style>
  <w:style w:type="paragraph" w:styleId="List">
    <w:name w:val="List"/>
    <w:basedOn w:val="Normal"/>
    <w:uiPriority w:val="99"/>
    <w:unhideWhenUsed/>
    <w:rsid w:val="00E25474"/>
    <w:pPr>
      <w:numPr>
        <w:numId w:val="4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4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4"/>
      </w:numPr>
    </w:pPr>
  </w:style>
  <w:style w:type="paragraph" w:styleId="Subtitle">
    <w:name w:val="Subtitle"/>
    <w:basedOn w:val="Title"/>
    <w:next w:val="Normal"/>
    <w:link w:val="SubtitleChar"/>
    <w:uiPriority w:val="11"/>
    <w:rsid w:val="00777E33"/>
    <w:pPr>
      <w:framePr w:wrap="around"/>
      <w:spacing w:after="0" w:line="192" w:lineRule="auto"/>
    </w:pPr>
    <w:rPr>
      <w:rFonts w:ascii="Proxima Nova Medium" w:hAnsi="Proxima Nova Medium"/>
      <w:b w:val="0"/>
      <w:spacing w:val="-6"/>
      <w:sz w:val="60"/>
    </w:rPr>
  </w:style>
  <w:style w:type="character" w:customStyle="1" w:styleId="SubtitleChar">
    <w:name w:val="Subtitle Char"/>
    <w:basedOn w:val="DefaultParagraphFont"/>
    <w:link w:val="Subtitle"/>
    <w:uiPriority w:val="11"/>
    <w:rsid w:val="00777E33"/>
    <w:rPr>
      <w:rFonts w:ascii="Proxima Nova Medium" w:eastAsiaTheme="majorEastAsia" w:hAnsi="Proxima Nova Medium" w:cstheme="majorBidi"/>
      <w:color w:val="000000" w:themeColor="text1"/>
      <w:spacing w:val="-6"/>
      <w:kern w:val="28"/>
      <w:sz w:val="6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E16CF2"/>
    <w:pPr>
      <w:numPr>
        <w:numId w:val="0"/>
      </w:numPr>
      <w:spacing w:after="0"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E5DF3"/>
    <w:pPr>
      <w:tabs>
        <w:tab w:val="left" w:pos="660"/>
        <w:tab w:val="right" w:leader="dot" w:pos="9402"/>
      </w:tabs>
      <w:spacing w:before="240" w:after="100"/>
      <w:ind w:left="567" w:hanging="567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3653A9"/>
    <w:pPr>
      <w:spacing w:after="100"/>
      <w:ind w:left="1134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3653A9"/>
    <w:pPr>
      <w:tabs>
        <w:tab w:val="left" w:pos="1100"/>
        <w:tab w:val="right" w:leader="dot" w:pos="9628"/>
      </w:tabs>
      <w:spacing w:after="100"/>
      <w:ind w:left="1701" w:hanging="1134"/>
    </w:pPr>
  </w:style>
  <w:style w:type="character" w:styleId="Hyperlink">
    <w:name w:val="Hyperlink"/>
    <w:basedOn w:val="DefaultParagraphFont"/>
    <w:unhideWhenUsed/>
    <w:rsid w:val="00E93FEE"/>
    <w:rPr>
      <w:color w:val="000000" w:themeColor="hyperlink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ing-Figure">
    <w:name w:val="Heading - Figure"/>
    <w:basedOn w:val="Normal"/>
    <w:next w:val="Normal"/>
    <w:link w:val="Heading-FigureChar"/>
    <w:uiPriority w:val="12"/>
    <w:qFormat/>
    <w:rsid w:val="009D728C"/>
    <w:pPr>
      <w:numPr>
        <w:numId w:val="9"/>
      </w:numPr>
      <w:spacing w:before="120" w:after="120" w:line="360" w:lineRule="auto"/>
    </w:pPr>
    <w:rPr>
      <w:b/>
      <w:bCs/>
      <w:color w:val="DF4661" w:themeColor="accent1"/>
      <w:spacing w:val="30"/>
      <w:sz w:val="21"/>
      <w:szCs w:val="21"/>
    </w:rPr>
  </w:style>
  <w:style w:type="numbering" w:customStyle="1" w:styleId="FigureTableHeadings">
    <w:name w:val="Figure &amp; Table Headings"/>
    <w:uiPriority w:val="99"/>
    <w:rsid w:val="009D728C"/>
    <w:pPr>
      <w:numPr>
        <w:numId w:val="6"/>
      </w:numPr>
    </w:pPr>
  </w:style>
  <w:style w:type="character" w:customStyle="1" w:styleId="Heading-FigureChar">
    <w:name w:val="Heading - Figure Char"/>
    <w:basedOn w:val="DefaultParagraphFont"/>
    <w:link w:val="Heading-Figure"/>
    <w:uiPriority w:val="12"/>
    <w:rsid w:val="00813C16"/>
    <w:rPr>
      <w:b/>
      <w:bCs/>
      <w:color w:val="DF4661" w:themeColor="accent1"/>
      <w:spacing w:val="30"/>
      <w:sz w:val="21"/>
      <w:szCs w:val="21"/>
    </w:rPr>
  </w:style>
  <w:style w:type="paragraph" w:customStyle="1" w:styleId="Heading3-Unnumbered">
    <w:name w:val="Heading 3 - Unnumbered"/>
    <w:basedOn w:val="Normal"/>
    <w:next w:val="Normal"/>
    <w:link w:val="Heading3-UnnumberedChar"/>
    <w:uiPriority w:val="10"/>
    <w:qFormat/>
    <w:rsid w:val="00A65B9B"/>
    <w:rPr>
      <w:b/>
      <w:bCs/>
      <w:sz w:val="24"/>
      <w:szCs w:val="24"/>
    </w:rPr>
  </w:style>
  <w:style w:type="character" w:styleId="Emphasis">
    <w:name w:val="Emphasis"/>
    <w:basedOn w:val="DefaultParagraphFont"/>
    <w:uiPriority w:val="20"/>
    <w:rsid w:val="00E16CF2"/>
    <w:rPr>
      <w:i/>
      <w:iCs/>
    </w:rPr>
  </w:style>
  <w:style w:type="character" w:customStyle="1" w:styleId="Heading3-UnnumberedChar">
    <w:name w:val="Heading 3 - Unnumbered Char"/>
    <w:basedOn w:val="DefaultParagraphFont"/>
    <w:link w:val="Heading3-Unnumbered"/>
    <w:uiPriority w:val="10"/>
    <w:rsid w:val="00E16CF2"/>
    <w:rPr>
      <w:b/>
      <w:bCs/>
      <w:sz w:val="24"/>
      <w:szCs w:val="24"/>
    </w:rPr>
  </w:style>
  <w:style w:type="paragraph" w:customStyle="1" w:styleId="Heading-Table">
    <w:name w:val="Heading - Table"/>
    <w:basedOn w:val="Normal"/>
    <w:next w:val="Normal"/>
    <w:link w:val="Heading-TableChar"/>
    <w:uiPriority w:val="12"/>
    <w:qFormat/>
    <w:rsid w:val="008400A5"/>
    <w:pPr>
      <w:numPr>
        <w:ilvl w:val="1"/>
        <w:numId w:val="9"/>
      </w:numPr>
      <w:spacing w:before="120" w:after="120" w:line="360" w:lineRule="auto"/>
    </w:pPr>
    <w:rPr>
      <w:b/>
      <w:bCs/>
      <w:color w:val="DF4661" w:themeColor="accent1"/>
      <w:spacing w:val="30"/>
      <w:sz w:val="21"/>
      <w:szCs w:val="21"/>
    </w:rPr>
  </w:style>
  <w:style w:type="paragraph" w:customStyle="1" w:styleId="Footer-Cover">
    <w:name w:val="Footer - Cover"/>
    <w:link w:val="Footer-CoverChar"/>
    <w:rsid w:val="00854735"/>
    <w:pPr>
      <w:framePr w:w="6804" w:wrap="around" w:vAnchor="page" w:hAnchor="page" w:x="852" w:yAlign="bottom" w:anchorLock="1"/>
      <w:spacing w:after="660" w:line="240" w:lineRule="auto"/>
      <w:contextualSpacing/>
    </w:pPr>
    <w:rPr>
      <w:rFonts w:ascii="Proxima Nova" w:eastAsiaTheme="majorEastAsia" w:hAnsi="Proxima Nova" w:cstheme="majorBidi"/>
      <w:color w:val="000000" w:themeColor="text1"/>
      <w:kern w:val="28"/>
      <w:sz w:val="28"/>
      <w:szCs w:val="56"/>
    </w:rPr>
  </w:style>
  <w:style w:type="character" w:customStyle="1" w:styleId="Heading-TableChar">
    <w:name w:val="Heading - Table Char"/>
    <w:basedOn w:val="DefaultParagraphFont"/>
    <w:link w:val="Heading-Table"/>
    <w:uiPriority w:val="12"/>
    <w:rsid w:val="00813C16"/>
    <w:rPr>
      <w:b/>
      <w:bCs/>
      <w:color w:val="DF4661" w:themeColor="accent1"/>
      <w:spacing w:val="30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E93FEE"/>
    <w:rPr>
      <w:color w:val="605E5C"/>
      <w:shd w:val="clear" w:color="auto" w:fill="E1DFDD"/>
    </w:rPr>
  </w:style>
  <w:style w:type="character" w:customStyle="1" w:styleId="Footer-CoverChar">
    <w:name w:val="Footer - Cover Char"/>
    <w:basedOn w:val="DefaultParagraphFont"/>
    <w:link w:val="Footer-Cover"/>
    <w:rsid w:val="00854735"/>
    <w:rPr>
      <w:rFonts w:ascii="Proxima Nova" w:eastAsiaTheme="majorEastAsia" w:hAnsi="Proxima Nova" w:cstheme="majorBidi"/>
      <w:color w:val="000000" w:themeColor="text1"/>
      <w:kern w:val="28"/>
      <w:sz w:val="28"/>
      <w:szCs w:val="56"/>
    </w:rPr>
  </w:style>
  <w:style w:type="paragraph" w:customStyle="1" w:styleId="Footer-BackPage">
    <w:name w:val="Footer - Back Page"/>
    <w:link w:val="Footer-BackPageChar"/>
    <w:rsid w:val="006265E7"/>
    <w:pPr>
      <w:framePr w:w="7371" w:wrap="notBeside" w:hAnchor="page" w:x="852" w:yAlign="bottom" w:anchorLock="1"/>
      <w:spacing w:before="660" w:after="120" w:line="240" w:lineRule="auto"/>
      <w:contextualSpacing/>
    </w:pPr>
    <w:rPr>
      <w:rFonts w:ascii="Proxima Nova" w:eastAsiaTheme="majorEastAsia" w:hAnsi="Proxima Nova" w:cstheme="majorBidi"/>
      <w:color w:val="000000" w:themeColor="text1"/>
      <w:kern w:val="28"/>
      <w:sz w:val="28"/>
      <w:szCs w:val="56"/>
    </w:rPr>
  </w:style>
  <w:style w:type="paragraph" w:customStyle="1" w:styleId="BG">
    <w:name w:val="BG"/>
    <w:link w:val="BGChar"/>
    <w:rsid w:val="00FF5B30"/>
    <w:pPr>
      <w:pageBreakBefore/>
      <w:framePr w:wrap="around" w:vAnchor="page" w:hAnchor="page" w:x="1" w:y="1" w:anchorLock="1"/>
      <w:spacing w:after="0" w:line="240" w:lineRule="auto"/>
    </w:pPr>
  </w:style>
  <w:style w:type="character" w:customStyle="1" w:styleId="Footer-BackPageChar">
    <w:name w:val="Footer - Back Page Char"/>
    <w:basedOn w:val="Footer-CoverChar"/>
    <w:link w:val="Footer-BackPage"/>
    <w:rsid w:val="006265E7"/>
    <w:rPr>
      <w:rFonts w:ascii="Proxima Nova" w:eastAsiaTheme="majorEastAsia" w:hAnsi="Proxima Nova" w:cstheme="majorBidi"/>
      <w:color w:val="000000" w:themeColor="text1"/>
      <w:kern w:val="28"/>
      <w:sz w:val="28"/>
      <w:szCs w:val="56"/>
    </w:rPr>
  </w:style>
  <w:style w:type="paragraph" w:styleId="BalloonText">
    <w:name w:val="Balloon Text"/>
    <w:basedOn w:val="Normal"/>
    <w:link w:val="BalloonTextChar"/>
    <w:uiPriority w:val="99"/>
    <w:unhideWhenUsed/>
    <w:rsid w:val="00904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GChar">
    <w:name w:val="BG Char"/>
    <w:basedOn w:val="DefaultParagraphFont"/>
    <w:link w:val="BG"/>
    <w:rsid w:val="00FF5B30"/>
  </w:style>
  <w:style w:type="character" w:customStyle="1" w:styleId="BalloonTextChar">
    <w:name w:val="Balloon Text Char"/>
    <w:basedOn w:val="DefaultParagraphFont"/>
    <w:link w:val="BalloonText"/>
    <w:uiPriority w:val="99"/>
    <w:rsid w:val="00904EC5"/>
    <w:rPr>
      <w:rFonts w:ascii="Segoe UI" w:hAnsi="Segoe UI" w:cs="Segoe UI"/>
      <w:sz w:val="18"/>
      <w:szCs w:val="18"/>
    </w:rPr>
  </w:style>
  <w:style w:type="paragraph" w:customStyle="1" w:styleId="Subtitle2">
    <w:name w:val="Subtitle 2"/>
    <w:basedOn w:val="Title"/>
    <w:link w:val="Subtitle2Char"/>
    <w:rsid w:val="00140FB6"/>
    <w:pPr>
      <w:framePr w:wrap="around"/>
      <w:spacing w:before="160" w:after="480"/>
    </w:pPr>
    <w:rPr>
      <w:b w:val="0"/>
      <w:sz w:val="60"/>
    </w:rPr>
  </w:style>
  <w:style w:type="paragraph" w:customStyle="1" w:styleId="Single">
    <w:name w:val="Single"/>
    <w:link w:val="SingleChar"/>
    <w:rsid w:val="008A2D84"/>
    <w:pPr>
      <w:spacing w:after="0" w:line="240" w:lineRule="auto"/>
    </w:pPr>
  </w:style>
  <w:style w:type="character" w:customStyle="1" w:styleId="Subtitle2Char">
    <w:name w:val="Subtitle 2 Char"/>
    <w:basedOn w:val="SubtitleChar"/>
    <w:link w:val="Subtitle2"/>
    <w:rsid w:val="00140FB6"/>
    <w:rPr>
      <w:rFonts w:ascii="Proxima Nova" w:eastAsiaTheme="majorEastAsia" w:hAnsi="Proxima Nova" w:cstheme="majorBidi"/>
      <w:color w:val="000000" w:themeColor="text1"/>
      <w:spacing w:val="-10"/>
      <w:kern w:val="28"/>
      <w:sz w:val="60"/>
      <w:szCs w:val="56"/>
    </w:rPr>
  </w:style>
  <w:style w:type="paragraph" w:customStyle="1" w:styleId="Title2">
    <w:name w:val="Title 2"/>
    <w:basedOn w:val="Title"/>
    <w:link w:val="Title2Char"/>
    <w:rsid w:val="00CF5D7E"/>
    <w:pPr>
      <w:framePr w:wrap="around"/>
      <w:spacing w:after="120"/>
    </w:pPr>
  </w:style>
  <w:style w:type="character" w:customStyle="1" w:styleId="SingleChar">
    <w:name w:val="Single Char"/>
    <w:basedOn w:val="DefaultParagraphFont"/>
    <w:link w:val="Single"/>
    <w:rsid w:val="008A2D84"/>
  </w:style>
  <w:style w:type="table" w:customStyle="1" w:styleId="APLTables">
    <w:name w:val="APL Tables"/>
    <w:basedOn w:val="TableNormal"/>
    <w:uiPriority w:val="99"/>
    <w:rsid w:val="005F5CCD"/>
    <w:pPr>
      <w:spacing w:after="0" w:line="240" w:lineRule="auto"/>
    </w:pPr>
    <w:tblPr>
      <w:tblBorders>
        <w:bottom w:val="single" w:sz="8" w:space="0" w:color="auto"/>
        <w:insideH w:val="single" w:sz="8" w:space="0" w:color="auto"/>
      </w:tblBorders>
      <w:tblCellMar>
        <w:left w:w="0" w:type="dxa"/>
        <w:right w:w="0" w:type="dxa"/>
      </w:tblCellMar>
    </w:tblPr>
    <w:tblStylePr w:type="firstRow">
      <w:rPr>
        <w:b/>
        <w:color w:val="DF4661" w:themeColor="accent1"/>
      </w:rPr>
    </w:tblStylePr>
    <w:tblStylePr w:type="lastRow">
      <w:rPr>
        <w:b/>
      </w:rPr>
    </w:tblStylePr>
    <w:tblStylePr w:type="firstCol">
      <w:rPr>
        <w:b/>
      </w:rPr>
    </w:tblStylePr>
  </w:style>
  <w:style w:type="character" w:customStyle="1" w:styleId="Title2Char">
    <w:name w:val="Title 2 Char"/>
    <w:basedOn w:val="TitleChar"/>
    <w:link w:val="Title2"/>
    <w:rsid w:val="00CF5D7E"/>
    <w:rPr>
      <w:rFonts w:ascii="Proxima Nova" w:eastAsiaTheme="majorEastAsia" w:hAnsi="Proxima Nova" w:cstheme="majorBidi"/>
      <w:b/>
      <w:color w:val="000000" w:themeColor="text1"/>
      <w:spacing w:val="-10"/>
      <w:kern w:val="28"/>
      <w:sz w:val="84"/>
      <w:szCs w:val="56"/>
    </w:rPr>
  </w:style>
  <w:style w:type="paragraph" w:customStyle="1" w:styleId="AusPork-imagecover">
    <w:name w:val="Aus Pork-image cover"/>
    <w:basedOn w:val="Subtitle2"/>
    <w:rsid w:val="000F331D"/>
    <w:pPr>
      <w:framePr w:wrap="around"/>
    </w:pPr>
    <w:rPr>
      <w:b/>
      <w:color w:val="DF4661" w:themeColor="accent1"/>
      <w:sz w:val="27"/>
    </w:rPr>
  </w:style>
  <w:style w:type="paragraph" w:customStyle="1" w:styleId="AusPork-plaincover">
    <w:name w:val="Aus Pork-plain cover"/>
    <w:basedOn w:val="AusPork-imagecover"/>
    <w:rsid w:val="00CF5D7E"/>
    <w:pPr>
      <w:framePr w:h="567" w:hRule="exact" w:wrap="around"/>
    </w:pPr>
  </w:style>
  <w:style w:type="paragraph" w:customStyle="1" w:styleId="AusPork-backpage">
    <w:name w:val="Aus Pork-back page"/>
    <w:rsid w:val="008C345F"/>
    <w:pPr>
      <w:framePr w:w="7371" w:wrap="notBeside" w:hAnchor="page" w:x="852" w:yAlign="bottom"/>
      <w:spacing w:before="360" w:line="216" w:lineRule="auto"/>
    </w:pPr>
    <w:rPr>
      <w:rFonts w:ascii="Proxima Nova" w:eastAsiaTheme="majorEastAsia" w:hAnsi="Proxima Nova" w:cstheme="majorBidi"/>
      <w:b/>
      <w:color w:val="DF4661" w:themeColor="accent1"/>
      <w:spacing w:val="-10"/>
      <w:kern w:val="28"/>
      <w:sz w:val="27"/>
      <w:szCs w:val="56"/>
    </w:rPr>
  </w:style>
  <w:style w:type="paragraph" w:customStyle="1" w:styleId="Subtitle3">
    <w:name w:val="Subtitle 3"/>
    <w:basedOn w:val="Subtitle2"/>
    <w:rsid w:val="00140FB6"/>
    <w:pPr>
      <w:framePr w:wrap="around"/>
    </w:pPr>
    <w:rPr>
      <w:b/>
      <w:color w:val="DF4661" w:themeColor="accent1"/>
      <w:sz w:val="27"/>
    </w:rPr>
  </w:style>
  <w:style w:type="paragraph" w:customStyle="1" w:styleId="Subtitle4">
    <w:name w:val="Subtitle 4"/>
    <w:basedOn w:val="Subtitle3"/>
    <w:rsid w:val="00C52F46"/>
    <w:pPr>
      <w:framePr w:h="567" w:hRule="exact" w:wrap="around"/>
      <w:spacing w:before="0"/>
    </w:pPr>
  </w:style>
  <w:style w:type="character" w:customStyle="1" w:styleId="ListParagraphChar">
    <w:name w:val="List Paragraph Char"/>
    <w:aliases w:val="NFP GP Bulleted List Char,NAST Quote Char,List Paragraph1 Char"/>
    <w:basedOn w:val="DefaultParagraphFont"/>
    <w:link w:val="ListParagraph"/>
    <w:uiPriority w:val="34"/>
    <w:locked/>
    <w:rsid w:val="008D6712"/>
    <w:rPr>
      <w:color w:val="000000" w:themeColor="text1"/>
    </w:rPr>
  </w:style>
  <w:style w:type="character" w:customStyle="1" w:styleId="apple-converted-space">
    <w:name w:val="apple-converted-space"/>
    <w:basedOn w:val="DefaultParagraphFont"/>
    <w:rsid w:val="008D6712"/>
  </w:style>
  <w:style w:type="paragraph" w:customStyle="1" w:styleId="BodyCopy">
    <w:name w:val="Body Copy"/>
    <w:link w:val="BodyCopyChar"/>
    <w:qFormat/>
    <w:rsid w:val="008D6712"/>
    <w:pPr>
      <w:spacing w:after="240" w:line="276" w:lineRule="auto"/>
    </w:pPr>
    <w:rPr>
      <w:rFonts w:ascii="Gill Sans MT" w:eastAsia="Times New Roman" w:hAnsi="Gill Sans MT" w:cs="Times New Roman"/>
      <w:color w:val="000000" w:themeColor="text1"/>
      <w:szCs w:val="24"/>
    </w:rPr>
  </w:style>
  <w:style w:type="character" w:customStyle="1" w:styleId="BodyCopyChar">
    <w:name w:val="Body Copy Char"/>
    <w:basedOn w:val="DefaultParagraphFont"/>
    <w:link w:val="BodyCopy"/>
    <w:rsid w:val="008D6712"/>
    <w:rPr>
      <w:rFonts w:ascii="Gill Sans MT" w:eastAsia="Times New Roman" w:hAnsi="Gill Sans MT" w:cs="Times New Roman"/>
      <w:color w:val="000000" w:themeColor="text1"/>
      <w:szCs w:val="24"/>
    </w:rPr>
  </w:style>
  <w:style w:type="paragraph" w:customStyle="1" w:styleId="paragraph">
    <w:name w:val="paragraph"/>
    <w:basedOn w:val="Normal"/>
    <w:rsid w:val="008D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D6712"/>
  </w:style>
  <w:style w:type="character" w:customStyle="1" w:styleId="eop">
    <w:name w:val="eop"/>
    <w:basedOn w:val="DefaultParagraphFont"/>
    <w:rsid w:val="008D6712"/>
  </w:style>
  <w:style w:type="character" w:customStyle="1" w:styleId="spellingerror">
    <w:name w:val="spellingerror"/>
    <w:basedOn w:val="DefaultParagraphFont"/>
    <w:rsid w:val="008D6712"/>
  </w:style>
  <w:style w:type="character" w:customStyle="1" w:styleId="contextualspellingandgrammarerror">
    <w:name w:val="contextualspellingandgrammarerror"/>
    <w:basedOn w:val="DefaultParagraphFont"/>
    <w:rsid w:val="008D6712"/>
  </w:style>
  <w:style w:type="paragraph" w:styleId="Revision">
    <w:name w:val="Revision"/>
    <w:hidden/>
    <w:uiPriority w:val="99"/>
    <w:semiHidden/>
    <w:rsid w:val="00DC0EF2"/>
    <w:pPr>
      <w:spacing w:after="0" w:line="240" w:lineRule="auto"/>
    </w:pPr>
    <w:rPr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DC0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0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0EF2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EF2"/>
    <w:rPr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rzio.magistrelli@austrailanpork.com.a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Research@australianpork.com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zio.magistrelli@australianpork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chmid\Australian%20Pork%20Limited\APL%20Intranet%20-%20Documents\Research%20Innovation\1%20-%20Research%20Business%20Manager\Donna%20-%20Project%20files\2023-2024\1.%20RFP's\Request%20for%20proposal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8D2C6072ED4410B2E72FDA5D70E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2FDDE-3B54-41A1-A5D2-D2B962A2D5CB}"/>
      </w:docPartPr>
      <w:docPartBody>
        <w:p w:rsidR="00CB4526" w:rsidRDefault="00CB4526">
          <w:pPr>
            <w:pStyle w:val="448D2C6072ED4410B2E72FDA5D70EAE0"/>
          </w:pPr>
          <w:r w:rsidRPr="00CF5D7E">
            <w:t>[Click to add Title]</w:t>
          </w:r>
        </w:p>
      </w:docPartBody>
    </w:docPart>
    <w:docPart>
      <w:docPartPr>
        <w:name w:val="7921C2A015CB49C69323143A75DF6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2FEEA-985D-43C7-A670-EBC738242554}"/>
      </w:docPartPr>
      <w:docPartBody>
        <w:p w:rsidR="00CB4526" w:rsidRDefault="00CB4526">
          <w:pPr>
            <w:pStyle w:val="7921C2A015CB49C69323143A75DF6188"/>
          </w:pPr>
          <w:r w:rsidRPr="00054C11">
            <w:rPr>
              <w:rStyle w:val="Subtitle2Char"/>
              <w:highlight w:val="lightGray"/>
            </w:rPr>
            <w:t>[Subject]</w:t>
          </w:r>
        </w:p>
      </w:docPartBody>
    </w:docPart>
    <w:docPart>
      <w:docPartPr>
        <w:name w:val="1C31A90A3F514F9A997A775A2185F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EA5F5-26BE-4B3C-97FE-95F6471856E7}"/>
      </w:docPartPr>
      <w:docPartBody>
        <w:p w:rsidR="00CB4526" w:rsidRDefault="00CB4526">
          <w:pPr>
            <w:pStyle w:val="1C31A90A3F514F9A997A775A2185F017"/>
          </w:pPr>
          <w: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Medium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E6"/>
    <w:rsid w:val="00107600"/>
    <w:rsid w:val="003741E6"/>
    <w:rsid w:val="00CB4526"/>
    <w:rsid w:val="00F8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8D2C6072ED4410B2E72FDA5D70EAE0">
    <w:name w:val="448D2C6072ED4410B2E72FDA5D70EAE0"/>
  </w:style>
  <w:style w:type="paragraph" w:customStyle="1" w:styleId="Subtitle2">
    <w:name w:val="Subtitle 2"/>
    <w:basedOn w:val="Title"/>
    <w:link w:val="Subtitle2Char"/>
    <w:pPr>
      <w:framePr w:w="7088" w:h="3969" w:hRule="exact" w:hSpace="6804" w:wrap="around" w:vAnchor="page" w:hAnchor="page" w:x="852" w:y="681" w:anchorLock="1"/>
      <w:spacing w:before="160" w:after="480" w:line="216" w:lineRule="auto"/>
    </w:pPr>
    <w:rPr>
      <w:rFonts w:ascii="Proxima Nova" w:hAnsi="Proxima Nova"/>
      <w:color w:val="000000" w:themeColor="text1"/>
      <w:sz w:val="60"/>
      <w:lang w:eastAsia="en-US"/>
    </w:rPr>
  </w:style>
  <w:style w:type="character" w:customStyle="1" w:styleId="Subtitle2Char">
    <w:name w:val="Subtitle 2 Char"/>
    <w:basedOn w:val="DefaultParagraphFont"/>
    <w:link w:val="Subtitle2"/>
    <w:rPr>
      <w:rFonts w:ascii="Proxima Nova" w:eastAsiaTheme="majorEastAsia" w:hAnsi="Proxima Nova" w:cstheme="majorBidi"/>
      <w:color w:val="000000" w:themeColor="text1"/>
      <w:spacing w:val="-10"/>
      <w:kern w:val="28"/>
      <w:sz w:val="60"/>
      <w:szCs w:val="5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7921C2A015CB49C69323143A75DF6188">
    <w:name w:val="7921C2A015CB49C69323143A75DF6188"/>
  </w:style>
  <w:style w:type="paragraph" w:customStyle="1" w:styleId="1C31A90A3F514F9A997A775A2185F017">
    <w:name w:val="1C31A90A3F514F9A997A775A2185F0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P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DF4661"/>
      </a:accent1>
      <a:accent2>
        <a:srgbClr val="000000"/>
      </a:accent2>
      <a:accent3>
        <a:srgbClr val="DF4661"/>
      </a:accent3>
      <a:accent4>
        <a:srgbClr val="000000"/>
      </a:accent4>
      <a:accent5>
        <a:srgbClr val="DF4661"/>
      </a:accent5>
      <a:accent6>
        <a:srgbClr val="000000"/>
      </a:accent6>
      <a:hlink>
        <a:srgbClr val="000000"/>
      </a:hlink>
      <a:folHlink>
        <a:srgbClr val="000000"/>
      </a:folHlink>
    </a:clrScheme>
    <a:fontScheme name="APL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v4k6 xmlns="9309d9e4-c2f9-4a9d-8201-9d5063684c05" xsi:nil="true"/>
    <vwhe xmlns="9309d9e4-c2f9-4a9d-8201-9d5063684c05" xsi:nil="true"/>
    <lcf76f155ced4ddcb4097134ff3c332f xmlns="9309d9e4-c2f9-4a9d-8201-9d5063684c05">
      <Terms xmlns="http://schemas.microsoft.com/office/infopath/2007/PartnerControls"/>
    </lcf76f155ced4ddcb4097134ff3c332f>
    <TaxCatchAll xmlns="2afdbb08-ee7a-4098-a500-981b081c7a8a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n3ki xmlns="9309d9e4-c2f9-4a9d-8201-9d5063684c0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BE4169F564C46814BB9FAB023518F" ma:contentTypeVersion="28" ma:contentTypeDescription="Create a new document." ma:contentTypeScope="" ma:versionID="4403cdda4d6c97357c42f3d6708ebeec">
  <xsd:schema xmlns:xsd="http://www.w3.org/2001/XMLSchema" xmlns:xs="http://www.w3.org/2001/XMLSchema" xmlns:p="http://schemas.microsoft.com/office/2006/metadata/properties" xmlns:ns1="http://schemas.microsoft.com/sharepoint/v3" xmlns:ns2="9309d9e4-c2f9-4a9d-8201-9d5063684c05" xmlns:ns3="2afdbb08-ee7a-4098-a500-981b081c7a8a" targetNamespace="http://schemas.microsoft.com/office/2006/metadata/properties" ma:root="true" ma:fieldsID="66df628f0f1fe9513731913586392a2e" ns1:_="" ns2:_="" ns3:_="">
    <xsd:import namespace="http://schemas.microsoft.com/sharepoint/v3"/>
    <xsd:import namespace="9309d9e4-c2f9-4a9d-8201-9d5063684c05"/>
    <xsd:import namespace="2afdbb08-ee7a-4098-a500-981b081c7a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v4k6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n3ki" minOccurs="0"/>
                <xsd:element ref="ns2:vwh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3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4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5" nillable="true" ma:displayName="Number of Likes" ma:internalName="LikesCount">
      <xsd:simpleType>
        <xsd:restriction base="dms:Unknown"/>
      </xsd:simpleType>
    </xsd:element>
    <xsd:element name="LikedBy" ma:index="26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9d9e4-c2f9-4a9d-8201-9d5063684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v4k6" ma:index="12" nillable="true" ma:displayName="Theme" ma:internalName="v4k6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3ki" ma:index="27" nillable="true" ma:displayName="Text" ma:internalName="n3ki">
      <xsd:simpleType>
        <xsd:restriction base="dms:Text"/>
      </xsd:simpleType>
    </xsd:element>
    <xsd:element name="vwhe" ma:index="28" nillable="true" ma:displayName="Date and time" ma:internalName="vwhe">
      <xsd:simpleType>
        <xsd:restriction base="dms:DateTime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267de4a2-c2c1-4224-8f27-14ece408eb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bb08-ee7a-4098-a500-981b081c7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e816d1b4-7220-4f88-b875-47a4294bd51b}" ma:internalName="TaxCatchAll" ma:showField="CatchAllData" ma:web="2afdbb08-ee7a-4098-a500-981b081c7a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8C95A-5B65-4270-BD79-61E348E954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09d9e4-c2f9-4a9d-8201-9d5063684c05"/>
    <ds:schemaRef ds:uri="2afdbb08-ee7a-4098-a500-981b081c7a8a"/>
  </ds:schemaRefs>
</ds:datastoreItem>
</file>

<file path=customXml/itemProps2.xml><?xml version="1.0" encoding="utf-8"?>
<ds:datastoreItem xmlns:ds="http://schemas.openxmlformats.org/officeDocument/2006/customXml" ds:itemID="{8E770EDE-C0BE-4FA9-8E47-29D2E85579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5EAE36-83EB-4210-8801-11EFC7D652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09d9e4-c2f9-4a9d-8201-9d5063684c05"/>
    <ds:schemaRef ds:uri="2afdbb08-ee7a-4098-a500-981b081c7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Request for proposal template</Template>
  <TotalTime>53</TotalTime>
  <Pages>4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subject>A Benefit Cost Analysis for Base Funded Research</dc:subject>
  <dc:creator>Donna Schmid</dc:creator>
  <cp:keywords/>
  <dc:description/>
  <cp:lastModifiedBy>Marzio Magistrelli</cp:lastModifiedBy>
  <cp:revision>4</cp:revision>
  <cp:lastPrinted>2023-03-06T00:19:00Z</cp:lastPrinted>
  <dcterms:created xsi:type="dcterms:W3CDTF">2023-12-20T23:49:00Z</dcterms:created>
  <dcterms:modified xsi:type="dcterms:W3CDTF">2023-12-21T00:42:00Z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0x010100001BE4169F564C46814BB9FAB023518F</vt:lpwstr>
  </property>
  <property fmtid="{D5CDD505-2E9C-101B-9397-08002B2CF9AE}" pid="3" name="MediaServiceImageTags">
    <vt:lpwstr/>
  </property>
</Properties>
</file>